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85E62" w14:textId="77777777" w:rsidR="005924A0" w:rsidRDefault="00000000">
      <w:pPr>
        <w:pStyle w:val="NoSpacing"/>
      </w:pPr>
      <w:r>
        <w:rPr>
          <w:noProof/>
        </w:rPr>
        <w:drawing>
          <wp:inline distT="0" distB="0" distL="0" distR="0" wp14:anchorId="45111B03" wp14:editId="3C462119">
            <wp:extent cx="5759284" cy="1297798"/>
            <wp:effectExtent l="0" t="0" r="0" b="0"/>
            <wp:docPr id="1452318101" name="Picture 8" descr="Une image contenant texte, Police, Graphique, logo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284" cy="12977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79C23F" w14:textId="77777777" w:rsidR="005924A0" w:rsidRDefault="005924A0">
      <w:pPr>
        <w:pStyle w:val="NoSpacing"/>
      </w:pPr>
    </w:p>
    <w:p w14:paraId="521DD343" w14:textId="77777777" w:rsidR="005924A0" w:rsidRDefault="005924A0">
      <w:pPr>
        <w:pStyle w:val="NoSpacing"/>
      </w:pPr>
    </w:p>
    <w:p w14:paraId="5D3E8C27" w14:textId="77777777" w:rsidR="005924A0" w:rsidRDefault="0000000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" behindDoc="0" locked="0" layoutInCell="1" allowOverlap="1" wp14:anchorId="6970A235" wp14:editId="210BBB33">
                <wp:simplePos x="0" y="0"/>
                <wp:positionH relativeFrom="margin">
                  <wp:posOffset>-3236</wp:posOffset>
                </wp:positionH>
                <wp:positionV relativeFrom="paragraph">
                  <wp:posOffset>606603</wp:posOffset>
                </wp:positionV>
                <wp:extent cx="5847716" cy="0"/>
                <wp:effectExtent l="0" t="0" r="0" b="0"/>
                <wp:wrapSquare wrapText="bothSides"/>
                <wp:docPr id="96934098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716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tbl>
                            <w:tblPr>
                              <w:tblW w:w="9209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367"/>
                              <w:gridCol w:w="5842"/>
                            </w:tblGrid>
                            <w:tr w:rsidR="005924A0" w14:paraId="6A9A0F44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398"/>
                              </w:trPr>
                              <w:tc>
                                <w:tcPr>
                                  <w:tcW w:w="33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0000"/>
                                  <w:tcMar>
                                    <w:top w:w="0" w:type="dxa"/>
                                    <w:left w:w="115" w:type="dxa"/>
                                    <w:bottom w:w="30" w:type="dxa"/>
                                    <w:right w:w="115" w:type="dxa"/>
                                  </w:tcMar>
                                  <w:vAlign w:val="bottom"/>
                                </w:tcPr>
                                <w:p w14:paraId="617C20A3" w14:textId="77777777" w:rsidR="005924A0" w:rsidRDefault="00000000">
                                  <w:pPr>
                                    <w:pStyle w:val="Standard"/>
                                    <w:spacing w:after="28"/>
                                    <w:ind w:left="0" w:right="1" w:firstLine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ÉDÉRATION</w:t>
                                  </w:r>
                                </w:p>
                                <w:p w14:paraId="71FCE6D4" w14:textId="77777777" w:rsidR="005924A0" w:rsidRDefault="00000000">
                                  <w:pPr>
                                    <w:pStyle w:val="Standard"/>
                                    <w:spacing w:after="0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 xml:space="preserve">UXEMBOURGEOISE DE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RIATHLON 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3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8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15" w:type="dxa"/>
                                    <w:bottom w:w="30" w:type="dxa"/>
                                    <w:right w:w="115" w:type="dxa"/>
                                  </w:tcMar>
                                  <w:vAlign w:val="bottom"/>
                                </w:tcPr>
                                <w:p w14:paraId="0E303626" w14:textId="77777777" w:rsidR="005924A0" w:rsidRDefault="00000000">
                                  <w:pPr>
                                    <w:pStyle w:val="Standard"/>
                                    <w:spacing w:after="0"/>
                                    <w:ind w:left="395" w:right="278" w:firstLine="0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52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sz w:val="42"/>
                                    </w:rPr>
                                    <w:t>NIFORMES</w:t>
                                  </w:r>
                                  <w:r>
                                    <w:rPr>
                                      <w:b/>
                                      <w:sz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2"/>
                                    </w:rPr>
                                    <w:t>HOMOLOGUÉS</w:t>
                                  </w:r>
                                </w:p>
                              </w:tc>
                            </w:tr>
                            <w:tr w:rsidR="005924A0" w14:paraId="61C9AC73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63"/>
                              </w:trPr>
                              <w:tc>
                                <w:tcPr>
                                  <w:tcW w:w="3367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0000"/>
                                  <w:tcMar>
                                    <w:top w:w="0" w:type="dxa"/>
                                    <w:left w:w="115" w:type="dxa"/>
                                    <w:bottom w:w="30" w:type="dxa"/>
                                    <w:right w:w="115" w:type="dxa"/>
                                  </w:tcMar>
                                  <w:vAlign w:val="bottom"/>
                                </w:tcPr>
                                <w:p w14:paraId="33489E23" w14:textId="77777777" w:rsidR="005924A0" w:rsidRDefault="005924A0"/>
                              </w:tc>
                              <w:tc>
                                <w:tcPr>
                                  <w:tcW w:w="58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115" w:type="dxa"/>
                                    <w:bottom w:w="30" w:type="dxa"/>
                                    <w:right w:w="115" w:type="dxa"/>
                                  </w:tcMar>
                                  <w:vAlign w:val="bottom"/>
                                </w:tcPr>
                                <w:p w14:paraId="03E776EA" w14:textId="77777777" w:rsidR="005924A0" w:rsidRDefault="00000000">
                                  <w:pPr>
                                    <w:pStyle w:val="Standard"/>
                                    <w:spacing w:after="0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ERSION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</w:tbl>
                          <w:p w14:paraId="10E98F86" w14:textId="77777777" w:rsidR="005924A0" w:rsidRDefault="005924A0"/>
                        </w:txbxContent>
                      </wps:txbx>
                      <wps:bodyPr vert="horz" wrap="non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70A235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-.25pt;margin-top:47.75pt;width:460.45pt;height:0;z-index:5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" filled="f" stroked="f">
                <v:textbox style="mso-fit-shape-to-text:t" inset="0,0,0,0">
                  <w:txbxContent>
                    <w:tbl>
                      <w:tblPr>
                        <w:tblW w:w="9209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367"/>
                        <w:gridCol w:w="5842"/>
                      </w:tblGrid>
                      <w:tr w:rsidR="005924A0" w14:paraId="6A9A0F44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1398"/>
                        </w:trPr>
                        <w:tc>
                          <w:tcPr>
                            <w:tcW w:w="33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0000"/>
                            <w:tcMar>
                              <w:top w:w="0" w:type="dxa"/>
                              <w:left w:w="115" w:type="dxa"/>
                              <w:bottom w:w="30" w:type="dxa"/>
                              <w:right w:w="115" w:type="dxa"/>
                            </w:tcMar>
                            <w:vAlign w:val="bottom"/>
                          </w:tcPr>
                          <w:p w14:paraId="617C20A3" w14:textId="77777777" w:rsidR="005924A0" w:rsidRDefault="00000000">
                            <w:pPr>
                              <w:pStyle w:val="Standard"/>
                              <w:spacing w:after="28"/>
                              <w:ind w:left="0" w:right="1" w:firstLine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ÉDÉRATION</w:t>
                            </w:r>
                          </w:p>
                          <w:p w14:paraId="71FCE6D4" w14:textId="77777777" w:rsidR="005924A0" w:rsidRDefault="00000000">
                            <w:pPr>
                              <w:pStyle w:val="Standard"/>
                              <w:spacing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UXEMBOURGEOISE DE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RIATHLON A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8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15" w:type="dxa"/>
                              <w:bottom w:w="30" w:type="dxa"/>
                              <w:right w:w="115" w:type="dxa"/>
                            </w:tcMar>
                            <w:vAlign w:val="bottom"/>
                          </w:tcPr>
                          <w:p w14:paraId="0E303626" w14:textId="77777777" w:rsidR="005924A0" w:rsidRDefault="00000000">
                            <w:pPr>
                              <w:pStyle w:val="Standard"/>
                              <w:spacing w:after="0"/>
                              <w:ind w:left="395" w:right="278" w:firstLine="0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</w:rPr>
                              <w:t>U</w:t>
                            </w:r>
                            <w:r>
                              <w:rPr>
                                <w:b/>
                                <w:sz w:val="42"/>
                              </w:rPr>
                              <w:t>NIFORMES</w:t>
                            </w:r>
                            <w:r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2"/>
                              </w:rPr>
                              <w:t>HOMOLOGUÉS</w:t>
                            </w:r>
                          </w:p>
                        </w:tc>
                      </w:tr>
                      <w:tr w:rsidR="005924A0" w14:paraId="61C9AC73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63"/>
                        </w:trPr>
                        <w:tc>
                          <w:tcPr>
                            <w:tcW w:w="3367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0000"/>
                            <w:tcMar>
                              <w:top w:w="0" w:type="dxa"/>
                              <w:left w:w="115" w:type="dxa"/>
                              <w:bottom w:w="30" w:type="dxa"/>
                              <w:right w:w="115" w:type="dxa"/>
                            </w:tcMar>
                            <w:vAlign w:val="bottom"/>
                          </w:tcPr>
                          <w:p w14:paraId="33489E23" w14:textId="77777777" w:rsidR="005924A0" w:rsidRDefault="005924A0"/>
                        </w:tc>
                        <w:tc>
                          <w:tcPr>
                            <w:tcW w:w="58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115" w:type="dxa"/>
                              <w:bottom w:w="30" w:type="dxa"/>
                              <w:right w:w="115" w:type="dxa"/>
                            </w:tcMar>
                            <w:vAlign w:val="bottom"/>
                          </w:tcPr>
                          <w:p w14:paraId="03E776EA" w14:textId="77777777" w:rsidR="005924A0" w:rsidRDefault="00000000">
                            <w:pPr>
                              <w:pStyle w:val="Standard"/>
                              <w:spacing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 xml:space="preserve">ERSION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2026</w:t>
                            </w:r>
                          </w:p>
                        </w:tc>
                      </w:tr>
                    </w:tbl>
                    <w:p w14:paraId="10E98F86" w14:textId="77777777" w:rsidR="005924A0" w:rsidRDefault="005924A0"/>
                  </w:txbxContent>
                </v:textbox>
                <w10:wrap type="square" anchorx="margin"/>
              </v:shape>
            </w:pict>
          </mc:Fallback>
        </mc:AlternateContent>
      </w:r>
    </w:p>
    <w:p w14:paraId="439393B4" w14:textId="77777777" w:rsidR="005924A0" w:rsidRDefault="005924A0">
      <w:pPr>
        <w:pStyle w:val="NoSpacing"/>
      </w:pPr>
    </w:p>
    <w:p w14:paraId="0F962A93" w14:textId="77777777" w:rsidR="005924A0" w:rsidRDefault="005924A0">
      <w:pPr>
        <w:pStyle w:val="NoSpacing"/>
      </w:pPr>
    </w:p>
    <w:p w14:paraId="0EEBF623" w14:textId="77777777" w:rsidR="005924A0" w:rsidRDefault="005924A0">
      <w:pPr>
        <w:pStyle w:val="NoSpacing"/>
      </w:pPr>
    </w:p>
    <w:p w14:paraId="0D4E610E" w14:textId="77777777" w:rsidR="005924A0" w:rsidRDefault="005924A0">
      <w:pPr>
        <w:pStyle w:val="NoSpacing"/>
      </w:pPr>
    </w:p>
    <w:p w14:paraId="12EDFC61" w14:textId="77777777" w:rsidR="005924A0" w:rsidRDefault="005924A0">
      <w:pPr>
        <w:pStyle w:val="NoSpacing"/>
      </w:pPr>
    </w:p>
    <w:p w14:paraId="4EF7C1BF" w14:textId="77777777" w:rsidR="005924A0" w:rsidRDefault="005924A0">
      <w:pPr>
        <w:pStyle w:val="NoSpacing"/>
      </w:pPr>
    </w:p>
    <w:p w14:paraId="11D0922F" w14:textId="77777777" w:rsidR="005924A0" w:rsidRDefault="005924A0">
      <w:pPr>
        <w:pStyle w:val="NoSpacing"/>
      </w:pPr>
    </w:p>
    <w:p w14:paraId="0984C7BB" w14:textId="77777777" w:rsidR="005924A0" w:rsidRDefault="005924A0">
      <w:pPr>
        <w:pStyle w:val="NoSpacing"/>
      </w:pPr>
    </w:p>
    <w:p w14:paraId="45EEFC51" w14:textId="77777777" w:rsidR="005924A0" w:rsidRDefault="005924A0">
      <w:pPr>
        <w:pStyle w:val="NoSpacing"/>
      </w:pPr>
    </w:p>
    <w:p w14:paraId="7C528FC8" w14:textId="77777777" w:rsidR="005924A0" w:rsidRDefault="005924A0">
      <w:pPr>
        <w:pStyle w:val="NoSpacing"/>
      </w:pPr>
    </w:p>
    <w:p w14:paraId="0662DC21" w14:textId="77777777" w:rsidR="005924A0" w:rsidRDefault="005924A0">
      <w:pPr>
        <w:pStyle w:val="NoSpacing"/>
      </w:pPr>
    </w:p>
    <w:p w14:paraId="19A383D4" w14:textId="77777777" w:rsidR="005924A0" w:rsidRDefault="005924A0">
      <w:pPr>
        <w:pStyle w:val="NoSpacing"/>
      </w:pPr>
    </w:p>
    <w:p w14:paraId="31052B71" w14:textId="77777777" w:rsidR="005924A0" w:rsidRDefault="005924A0">
      <w:pPr>
        <w:pStyle w:val="NoSpacing"/>
      </w:pPr>
    </w:p>
    <w:p w14:paraId="2E605635" w14:textId="77777777" w:rsidR="005924A0" w:rsidRDefault="005924A0">
      <w:pPr>
        <w:pStyle w:val="NoSpacing"/>
      </w:pPr>
    </w:p>
    <w:p w14:paraId="40D80605" w14:textId="77777777" w:rsidR="005924A0" w:rsidRDefault="005924A0">
      <w:pPr>
        <w:pStyle w:val="NoSpacing"/>
      </w:pPr>
    </w:p>
    <w:p w14:paraId="3A6BD4B2" w14:textId="77777777" w:rsidR="005924A0" w:rsidRDefault="005924A0">
      <w:pPr>
        <w:pStyle w:val="NoSpacing"/>
      </w:pPr>
    </w:p>
    <w:p w14:paraId="55CB7333" w14:textId="77777777" w:rsidR="005924A0" w:rsidRDefault="005924A0">
      <w:pPr>
        <w:pStyle w:val="NoSpacing"/>
      </w:pPr>
    </w:p>
    <w:p w14:paraId="790F50C1" w14:textId="77777777" w:rsidR="005924A0" w:rsidRDefault="005924A0">
      <w:pPr>
        <w:pStyle w:val="NoSpacing"/>
      </w:pPr>
    </w:p>
    <w:p w14:paraId="5B99E529" w14:textId="77777777" w:rsidR="005924A0" w:rsidRDefault="005924A0">
      <w:pPr>
        <w:pStyle w:val="NoSpacing"/>
      </w:pPr>
    </w:p>
    <w:p w14:paraId="39F94936" w14:textId="77777777" w:rsidR="005924A0" w:rsidRDefault="005924A0">
      <w:pPr>
        <w:pStyle w:val="NoSpacing"/>
      </w:pPr>
    </w:p>
    <w:p w14:paraId="2B7A6500" w14:textId="77777777" w:rsidR="005924A0" w:rsidRDefault="005924A0">
      <w:pPr>
        <w:pStyle w:val="NoSpacing"/>
      </w:pPr>
    </w:p>
    <w:p w14:paraId="11817650" w14:textId="77777777" w:rsidR="005924A0" w:rsidRDefault="005924A0">
      <w:pPr>
        <w:pStyle w:val="NoSpacing"/>
      </w:pPr>
    </w:p>
    <w:p w14:paraId="2EA48F37" w14:textId="77777777" w:rsidR="005924A0" w:rsidRDefault="005924A0">
      <w:pPr>
        <w:pStyle w:val="NoSpacing"/>
      </w:pPr>
    </w:p>
    <w:p w14:paraId="7A16F4A3" w14:textId="77777777" w:rsidR="005924A0" w:rsidRDefault="005924A0">
      <w:pPr>
        <w:pStyle w:val="NoSpacing"/>
      </w:pPr>
    </w:p>
    <w:p w14:paraId="5DB4123D" w14:textId="77777777" w:rsidR="005924A0" w:rsidRDefault="005924A0">
      <w:pPr>
        <w:pStyle w:val="NoSpacing"/>
      </w:pPr>
    </w:p>
    <w:p w14:paraId="602CA645" w14:textId="77777777" w:rsidR="005924A0" w:rsidRDefault="005924A0">
      <w:pPr>
        <w:pStyle w:val="NoSpacing"/>
      </w:pPr>
    </w:p>
    <w:p w14:paraId="2BF3856D" w14:textId="77777777" w:rsidR="005924A0" w:rsidRDefault="005924A0">
      <w:pPr>
        <w:pStyle w:val="NoSpacing"/>
      </w:pPr>
    </w:p>
    <w:p w14:paraId="385270B4" w14:textId="77777777" w:rsidR="005924A0" w:rsidRDefault="005924A0">
      <w:pPr>
        <w:pStyle w:val="NoSpacing"/>
      </w:pPr>
    </w:p>
    <w:p w14:paraId="4DBA7584" w14:textId="77777777" w:rsidR="005924A0" w:rsidRDefault="005924A0">
      <w:pPr>
        <w:pStyle w:val="NoSpacing"/>
      </w:pPr>
    </w:p>
    <w:p w14:paraId="053B37C7" w14:textId="77777777" w:rsidR="005924A0" w:rsidRDefault="005924A0">
      <w:pPr>
        <w:pStyle w:val="NoSpacing"/>
      </w:pPr>
    </w:p>
    <w:p w14:paraId="4BD77335" w14:textId="77777777" w:rsidR="005924A0" w:rsidRDefault="005924A0">
      <w:pPr>
        <w:pStyle w:val="NoSpacing"/>
      </w:pPr>
    </w:p>
    <w:p w14:paraId="236B8EA6" w14:textId="77777777" w:rsidR="005924A0" w:rsidRDefault="005924A0">
      <w:pPr>
        <w:pStyle w:val="NoSpacing"/>
      </w:pPr>
    </w:p>
    <w:p w14:paraId="704C3A56" w14:textId="77777777" w:rsidR="005924A0" w:rsidRDefault="005924A0">
      <w:pPr>
        <w:pStyle w:val="NoSpacing"/>
      </w:pPr>
    </w:p>
    <w:p w14:paraId="3766F2BF" w14:textId="77777777" w:rsidR="005924A0" w:rsidRDefault="005924A0">
      <w:pPr>
        <w:pStyle w:val="NoSpacing"/>
      </w:pPr>
    </w:p>
    <w:p w14:paraId="037B6CD2" w14:textId="77777777" w:rsidR="005924A0" w:rsidRDefault="005924A0">
      <w:pPr>
        <w:pStyle w:val="NoSpacing"/>
      </w:pPr>
    </w:p>
    <w:p w14:paraId="310A6931" w14:textId="77777777" w:rsidR="005924A0" w:rsidRDefault="005924A0">
      <w:pPr>
        <w:pStyle w:val="NoSpacing"/>
      </w:pPr>
    </w:p>
    <w:p w14:paraId="7772396A" w14:textId="77777777" w:rsidR="005924A0" w:rsidRDefault="005924A0">
      <w:pPr>
        <w:pStyle w:val="NoSpacing"/>
      </w:pPr>
    </w:p>
    <w:p w14:paraId="741195AF" w14:textId="77777777" w:rsidR="005924A0" w:rsidRDefault="005924A0">
      <w:pPr>
        <w:pStyle w:val="NoSpacing"/>
      </w:pPr>
    </w:p>
    <w:p w14:paraId="61A85647" w14:textId="77777777" w:rsidR="005924A0" w:rsidRDefault="005924A0">
      <w:pPr>
        <w:pStyle w:val="NoSpacing"/>
      </w:pPr>
    </w:p>
    <w:p w14:paraId="1202DDCD" w14:textId="77777777" w:rsidR="005924A0" w:rsidRDefault="005924A0">
      <w:pPr>
        <w:pStyle w:val="NoSpacing"/>
      </w:pPr>
    </w:p>
    <w:p w14:paraId="1303CC8E" w14:textId="77777777" w:rsidR="005924A0" w:rsidRDefault="00000000">
      <w:pPr>
        <w:pStyle w:val="Standard"/>
        <w:spacing w:after="38"/>
        <w:ind w:left="9" w:right="0"/>
      </w:pPr>
      <w:r>
        <w:rPr>
          <w:b/>
          <w:sz w:val="28"/>
        </w:rPr>
        <w:t>Table des matières</w:t>
      </w:r>
    </w:p>
    <w:p w14:paraId="13CB1737" w14:textId="77777777" w:rsidR="005924A0" w:rsidRDefault="00000000">
      <w:pPr>
        <w:pStyle w:val="Standard"/>
        <w:tabs>
          <w:tab w:val="right" w:pos="9121"/>
        </w:tabs>
        <w:spacing w:after="91"/>
        <w:ind w:left="0" w:right="0" w:firstLine="0"/>
      </w:pPr>
      <w:r>
        <w:rPr>
          <w:noProof/>
        </w:rPr>
        <w:drawing>
          <wp:inline distT="0" distB="0" distL="0" distR="0" wp14:anchorId="5A19553D" wp14:editId="18E7EA77">
            <wp:extent cx="83155" cy="97200"/>
            <wp:effectExtent l="0" t="0" r="0" b="0"/>
            <wp:docPr id="2062731351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55" cy="97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Clubs affiliés à la FLTRI ..................................................................................................................... 1</w:t>
      </w:r>
    </w:p>
    <w:p w14:paraId="71465239" w14:textId="77777777" w:rsidR="005924A0" w:rsidRDefault="00000000">
      <w:pPr>
        <w:pStyle w:val="Standard"/>
        <w:tabs>
          <w:tab w:val="center" w:pos="346"/>
          <w:tab w:val="right" w:pos="9121"/>
        </w:tabs>
        <w:ind w:left="0" w:right="0" w:firstLine="0"/>
      </w:pPr>
      <w:r>
        <w:tab/>
        <w:t xml:space="preserve">A.1 </w:t>
      </w:r>
      <w:r>
        <w:tab/>
        <w:t xml:space="preserve">CA </w:t>
      </w:r>
      <w:proofErr w:type="spellStart"/>
      <w:r>
        <w:t>Bieles</w:t>
      </w:r>
      <w:proofErr w:type="spellEnd"/>
      <w:r>
        <w:t xml:space="preserve"> .................................................................................................................................. 1</w:t>
      </w:r>
    </w:p>
    <w:p w14:paraId="31CD4C38" w14:textId="77777777" w:rsidR="005924A0" w:rsidRDefault="00000000">
      <w:pPr>
        <w:pStyle w:val="Standard"/>
        <w:tabs>
          <w:tab w:val="center" w:pos="346"/>
          <w:tab w:val="right" w:pos="9121"/>
        </w:tabs>
        <w:ind w:left="0" w:right="0" w:firstLine="0"/>
      </w:pPr>
      <w:r>
        <w:tab/>
        <w:t xml:space="preserve">A.2 </w:t>
      </w:r>
      <w:r>
        <w:tab/>
        <w:t>CA Dudelange .......................................................................................................................... 2</w:t>
      </w:r>
    </w:p>
    <w:p w14:paraId="2BF1CF65" w14:textId="77777777" w:rsidR="005924A0" w:rsidRDefault="00000000">
      <w:pPr>
        <w:pStyle w:val="Standard"/>
        <w:tabs>
          <w:tab w:val="center" w:pos="346"/>
          <w:tab w:val="right" w:pos="9121"/>
        </w:tabs>
        <w:ind w:left="0" w:right="0" w:firstLine="0"/>
      </w:pPr>
      <w:r>
        <w:tab/>
        <w:t xml:space="preserve">A.3 </w:t>
      </w:r>
      <w:r>
        <w:tab/>
        <w:t>CAE Grevenmacher .................................................................................................................. 3</w:t>
      </w:r>
    </w:p>
    <w:p w14:paraId="76AE215E" w14:textId="77777777" w:rsidR="005924A0" w:rsidRPr="009711A7" w:rsidRDefault="00000000">
      <w:pPr>
        <w:pStyle w:val="Standard"/>
        <w:tabs>
          <w:tab w:val="center" w:pos="346"/>
          <w:tab w:val="right" w:pos="9121"/>
        </w:tabs>
        <w:ind w:left="0" w:right="0" w:firstLine="0"/>
        <w:rPr>
          <w:lang w:val="de-DE"/>
        </w:rPr>
      </w:pPr>
      <w:r>
        <w:tab/>
      </w:r>
      <w:r>
        <w:rPr>
          <w:lang w:val="de-DE"/>
        </w:rPr>
        <w:t xml:space="preserve">A.4 </w:t>
      </w:r>
      <w:r>
        <w:rPr>
          <w:lang w:val="de-DE"/>
        </w:rPr>
        <w:tab/>
        <w:t xml:space="preserve">CAPA </w:t>
      </w:r>
      <w:proofErr w:type="spellStart"/>
      <w:r>
        <w:rPr>
          <w:lang w:val="de-DE"/>
        </w:rPr>
        <w:t>Ettelbruck</w:t>
      </w:r>
      <w:proofErr w:type="spellEnd"/>
      <w:r>
        <w:rPr>
          <w:lang w:val="de-DE"/>
        </w:rPr>
        <w:t xml:space="preserve"> ....................................................................................................................... 4</w:t>
      </w:r>
    </w:p>
    <w:p w14:paraId="1142FE86" w14:textId="77777777" w:rsidR="005924A0" w:rsidRDefault="00000000">
      <w:pPr>
        <w:pStyle w:val="Standard"/>
        <w:tabs>
          <w:tab w:val="center" w:pos="346"/>
          <w:tab w:val="right" w:pos="9121"/>
        </w:tabs>
        <w:ind w:left="0" w:right="0" w:firstLine="0"/>
      </w:pPr>
      <w:r>
        <w:rPr>
          <w:lang w:val="de-DE"/>
        </w:rPr>
        <w:tab/>
        <w:t xml:space="preserve">A.5 </w:t>
      </w:r>
      <w:r>
        <w:rPr>
          <w:lang w:val="de-DE"/>
        </w:rPr>
        <w:tab/>
        <w:t xml:space="preserve">Celtic Diekirch .......................................................................................................................... </w:t>
      </w:r>
      <w:r>
        <w:t>5</w:t>
      </w:r>
    </w:p>
    <w:p w14:paraId="522B1965" w14:textId="77777777" w:rsidR="005924A0" w:rsidRDefault="00000000">
      <w:pPr>
        <w:pStyle w:val="Standard"/>
        <w:tabs>
          <w:tab w:val="center" w:pos="346"/>
          <w:tab w:val="right" w:pos="9121"/>
        </w:tabs>
        <w:ind w:left="0" w:right="0" w:firstLine="0"/>
      </w:pPr>
      <w:r>
        <w:tab/>
        <w:t xml:space="preserve">A.6 </w:t>
      </w:r>
      <w:r>
        <w:tab/>
        <w:t>CS Luxembourg ........................................................................................................................ 5</w:t>
      </w:r>
    </w:p>
    <w:p w14:paraId="5A7A12CE" w14:textId="77777777" w:rsidR="005924A0" w:rsidRDefault="00000000">
      <w:pPr>
        <w:pStyle w:val="Standard"/>
        <w:tabs>
          <w:tab w:val="center" w:pos="346"/>
          <w:tab w:val="right" w:pos="9121"/>
        </w:tabs>
        <w:ind w:left="0" w:right="0" w:firstLine="0"/>
      </w:pPr>
      <w:r>
        <w:tab/>
        <w:t xml:space="preserve">A.7 </w:t>
      </w:r>
      <w:r>
        <w:tab/>
        <w:t>CSN Clervaux ........................................................................................................................... 6</w:t>
      </w:r>
    </w:p>
    <w:p w14:paraId="18303DE2" w14:textId="77777777" w:rsidR="005924A0" w:rsidRPr="009711A7" w:rsidRDefault="00000000">
      <w:pPr>
        <w:pStyle w:val="Standard"/>
        <w:tabs>
          <w:tab w:val="center" w:pos="346"/>
          <w:tab w:val="right" w:pos="9121"/>
        </w:tabs>
        <w:ind w:left="0" w:right="0" w:firstLine="0"/>
        <w:rPr>
          <w:lang w:val="en-GB"/>
        </w:rPr>
      </w:pPr>
      <w:r>
        <w:tab/>
      </w:r>
      <w:r>
        <w:rPr>
          <w:lang w:val="en-GB"/>
        </w:rPr>
        <w:t xml:space="preserve">A.8 </w:t>
      </w:r>
      <w:r>
        <w:rPr>
          <w:lang w:val="en-GB"/>
        </w:rPr>
        <w:tab/>
        <w:t>Karibu ...................................................................................................................................... 7</w:t>
      </w:r>
    </w:p>
    <w:p w14:paraId="0DC2C0CD" w14:textId="77777777" w:rsidR="005924A0" w:rsidRDefault="00000000">
      <w:pPr>
        <w:pStyle w:val="Standard"/>
        <w:tabs>
          <w:tab w:val="center" w:pos="346"/>
          <w:tab w:val="right" w:pos="9121"/>
        </w:tabs>
        <w:ind w:left="0" w:right="0" w:firstLine="0"/>
        <w:rPr>
          <w:lang w:val="en-GB"/>
        </w:rPr>
      </w:pPr>
      <w:r>
        <w:rPr>
          <w:lang w:val="en-GB"/>
        </w:rPr>
        <w:tab/>
        <w:t xml:space="preserve">A.9 </w:t>
      </w:r>
      <w:r>
        <w:rPr>
          <w:lang w:val="en-GB"/>
        </w:rPr>
        <w:tab/>
        <w:t>Swimming ................................................................................................................................ 8</w:t>
      </w:r>
    </w:p>
    <w:p w14:paraId="036B26B5" w14:textId="77777777" w:rsidR="005924A0" w:rsidRDefault="00000000">
      <w:pPr>
        <w:pStyle w:val="Standard"/>
        <w:tabs>
          <w:tab w:val="center" w:pos="403"/>
          <w:tab w:val="right" w:pos="9121"/>
        </w:tabs>
        <w:ind w:left="0" w:right="0" w:firstLine="0"/>
      </w:pPr>
      <w:r>
        <w:rPr>
          <w:lang w:val="en-GB"/>
        </w:rPr>
        <w:tab/>
        <w:t xml:space="preserve">A.10 </w:t>
      </w:r>
      <w:r>
        <w:rPr>
          <w:lang w:val="en-GB"/>
        </w:rPr>
        <w:tab/>
      </w:r>
      <w:proofErr w:type="spellStart"/>
      <w:r>
        <w:rPr>
          <w:lang w:val="en-GB"/>
        </w:rPr>
        <w:t>Trilux</w:t>
      </w:r>
      <w:proofErr w:type="spellEnd"/>
      <w:r>
        <w:rPr>
          <w:lang w:val="en-GB"/>
        </w:rPr>
        <w:t xml:space="preserve"> ........................................................................................................................................ </w:t>
      </w:r>
      <w:r>
        <w:t>9</w:t>
      </w:r>
    </w:p>
    <w:p w14:paraId="40B8A401" w14:textId="77777777" w:rsidR="005924A0" w:rsidRDefault="00000000">
      <w:pPr>
        <w:pStyle w:val="Standard"/>
        <w:tabs>
          <w:tab w:val="center" w:pos="403"/>
          <w:tab w:val="right" w:pos="9121"/>
        </w:tabs>
        <w:ind w:left="0" w:right="0" w:firstLine="0"/>
      </w:pPr>
      <w:r>
        <w:tab/>
        <w:t xml:space="preserve">A.11 </w:t>
      </w:r>
      <w:r>
        <w:tab/>
      </w:r>
      <w:proofErr w:type="spellStart"/>
      <w:r>
        <w:t>Trispeed</w:t>
      </w:r>
      <w:proofErr w:type="spellEnd"/>
      <w:r>
        <w:t xml:space="preserve"> Mamer .................................................................................................................... 10</w:t>
      </w:r>
    </w:p>
    <w:p w14:paraId="06788153" w14:textId="77777777" w:rsidR="005924A0" w:rsidRDefault="00000000">
      <w:pPr>
        <w:pStyle w:val="Standard"/>
        <w:tabs>
          <w:tab w:val="center" w:pos="403"/>
          <w:tab w:val="right" w:pos="9121"/>
        </w:tabs>
        <w:ind w:left="0" w:right="0" w:firstLine="0"/>
      </w:pPr>
      <w:r>
        <w:tab/>
        <w:t xml:space="preserve">A.12 </w:t>
      </w:r>
      <w:r>
        <w:tab/>
        <w:t xml:space="preserve">Velo Club Hirondelle </w:t>
      </w:r>
      <w:proofErr w:type="spellStart"/>
      <w:r>
        <w:t>Schuttrange</w:t>
      </w:r>
      <w:proofErr w:type="spellEnd"/>
      <w:r>
        <w:t xml:space="preserve"> ......................................................................................... 11</w:t>
      </w:r>
    </w:p>
    <w:p w14:paraId="58060127" w14:textId="77777777" w:rsidR="005924A0" w:rsidRDefault="00000000">
      <w:pPr>
        <w:pStyle w:val="Standard"/>
        <w:tabs>
          <w:tab w:val="center" w:pos="403"/>
          <w:tab w:val="right" w:pos="9121"/>
        </w:tabs>
        <w:ind w:left="0" w:right="0" w:firstLine="0"/>
      </w:pPr>
      <w:r>
        <w:tab/>
        <w:t xml:space="preserve">A.13 </w:t>
      </w:r>
      <w:r>
        <w:tab/>
        <w:t xml:space="preserve">Team X3M </w:t>
      </w:r>
      <w:proofErr w:type="spellStart"/>
      <w:r>
        <w:t>Snooze</w:t>
      </w:r>
      <w:proofErr w:type="spellEnd"/>
      <w:r>
        <w:t xml:space="preserve"> ................................................................................................................. 12</w:t>
      </w:r>
    </w:p>
    <w:p w14:paraId="79671140" w14:textId="77777777" w:rsidR="005924A0" w:rsidRDefault="00000000">
      <w:pPr>
        <w:pStyle w:val="Standard"/>
        <w:tabs>
          <w:tab w:val="right" w:pos="9121"/>
        </w:tabs>
        <w:ind w:left="0" w:right="0" w:firstLine="0"/>
      </w:pPr>
      <w:r>
        <w:rPr>
          <w:noProof/>
        </w:rPr>
        <w:drawing>
          <wp:inline distT="0" distB="0" distL="0" distR="0" wp14:anchorId="141AA0E3" wp14:editId="5C9AED25">
            <wp:extent cx="65882" cy="95399"/>
            <wp:effectExtent l="0" t="0" r="0" b="0"/>
            <wp:docPr id="1301389072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82" cy="95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Athlètes avec licence « INDIVIDUEL » ............................................................................................ 12</w:t>
      </w:r>
    </w:p>
    <w:p w14:paraId="020DCD86" w14:textId="77777777" w:rsidR="005924A0" w:rsidRDefault="005924A0">
      <w:pPr>
        <w:pStyle w:val="NoSpacing"/>
      </w:pPr>
    </w:p>
    <w:p w14:paraId="66923829" w14:textId="77777777" w:rsidR="005924A0" w:rsidRDefault="005924A0">
      <w:pPr>
        <w:pStyle w:val="NoSpacing"/>
      </w:pPr>
    </w:p>
    <w:p w14:paraId="12817CBA" w14:textId="77777777" w:rsidR="005924A0" w:rsidRDefault="005924A0">
      <w:pPr>
        <w:pStyle w:val="NoSpacing"/>
      </w:pPr>
    </w:p>
    <w:p w14:paraId="0C9AB168" w14:textId="77777777" w:rsidR="005924A0" w:rsidRDefault="005924A0">
      <w:pPr>
        <w:pStyle w:val="NoSpacing"/>
      </w:pPr>
    </w:p>
    <w:p w14:paraId="2594A159" w14:textId="77777777" w:rsidR="005924A0" w:rsidRDefault="005924A0">
      <w:pPr>
        <w:pStyle w:val="NoSpacing"/>
      </w:pPr>
    </w:p>
    <w:p w14:paraId="51FEA082" w14:textId="77777777" w:rsidR="005924A0" w:rsidRDefault="005924A0">
      <w:pPr>
        <w:pStyle w:val="NoSpacing"/>
      </w:pPr>
    </w:p>
    <w:p w14:paraId="30607883" w14:textId="77777777" w:rsidR="005924A0" w:rsidRDefault="005924A0">
      <w:pPr>
        <w:pStyle w:val="NoSpacing"/>
      </w:pPr>
    </w:p>
    <w:p w14:paraId="7FFC18E5" w14:textId="77777777" w:rsidR="005924A0" w:rsidRDefault="005924A0">
      <w:pPr>
        <w:pStyle w:val="NoSpacing"/>
      </w:pPr>
    </w:p>
    <w:p w14:paraId="05540B32" w14:textId="77777777" w:rsidR="005924A0" w:rsidRDefault="005924A0">
      <w:pPr>
        <w:pStyle w:val="NoSpacing"/>
      </w:pPr>
    </w:p>
    <w:p w14:paraId="043E3657" w14:textId="77777777" w:rsidR="005924A0" w:rsidRDefault="005924A0">
      <w:pPr>
        <w:pStyle w:val="NoSpacing"/>
      </w:pPr>
    </w:p>
    <w:p w14:paraId="61B74B6B" w14:textId="77777777" w:rsidR="005924A0" w:rsidRDefault="005924A0">
      <w:pPr>
        <w:pStyle w:val="NoSpacing"/>
      </w:pPr>
    </w:p>
    <w:p w14:paraId="4FD54154" w14:textId="77777777" w:rsidR="005924A0" w:rsidRDefault="005924A0">
      <w:pPr>
        <w:pStyle w:val="NoSpacing"/>
      </w:pPr>
    </w:p>
    <w:p w14:paraId="43381E37" w14:textId="77777777" w:rsidR="005924A0" w:rsidRDefault="005924A0">
      <w:pPr>
        <w:pStyle w:val="NoSpacing"/>
      </w:pPr>
    </w:p>
    <w:p w14:paraId="5AEBF0A1" w14:textId="77777777" w:rsidR="005924A0" w:rsidRDefault="005924A0">
      <w:pPr>
        <w:pStyle w:val="NoSpacing"/>
      </w:pPr>
    </w:p>
    <w:p w14:paraId="287B49B9" w14:textId="77777777" w:rsidR="005924A0" w:rsidRDefault="005924A0">
      <w:pPr>
        <w:pStyle w:val="NoSpacing"/>
      </w:pPr>
    </w:p>
    <w:p w14:paraId="1CC81401" w14:textId="77777777" w:rsidR="005924A0" w:rsidRDefault="005924A0">
      <w:pPr>
        <w:pStyle w:val="NoSpacing"/>
      </w:pPr>
    </w:p>
    <w:p w14:paraId="42B41D04" w14:textId="77777777" w:rsidR="005924A0" w:rsidRDefault="005924A0">
      <w:pPr>
        <w:pStyle w:val="NoSpacing"/>
      </w:pPr>
    </w:p>
    <w:p w14:paraId="12C9F434" w14:textId="77777777" w:rsidR="005924A0" w:rsidRDefault="005924A0">
      <w:pPr>
        <w:pStyle w:val="NoSpacing"/>
      </w:pPr>
    </w:p>
    <w:p w14:paraId="68AA28E2" w14:textId="77777777" w:rsidR="005924A0" w:rsidRDefault="005924A0">
      <w:pPr>
        <w:pStyle w:val="NoSpacing"/>
      </w:pPr>
    </w:p>
    <w:p w14:paraId="62EF5691" w14:textId="77777777" w:rsidR="005924A0" w:rsidRDefault="005924A0">
      <w:pPr>
        <w:pStyle w:val="NoSpacing"/>
      </w:pPr>
    </w:p>
    <w:p w14:paraId="12D8EB2B" w14:textId="77777777" w:rsidR="005924A0" w:rsidRDefault="005924A0">
      <w:pPr>
        <w:pStyle w:val="NoSpacing"/>
      </w:pPr>
    </w:p>
    <w:p w14:paraId="26C29914" w14:textId="77777777" w:rsidR="005924A0" w:rsidRDefault="005924A0">
      <w:pPr>
        <w:pStyle w:val="NoSpacing"/>
      </w:pPr>
    </w:p>
    <w:p w14:paraId="1277608C" w14:textId="77777777" w:rsidR="005924A0" w:rsidRDefault="005924A0">
      <w:pPr>
        <w:pStyle w:val="NoSpacing"/>
      </w:pPr>
    </w:p>
    <w:p w14:paraId="08BF8AE4" w14:textId="77777777" w:rsidR="005924A0" w:rsidRDefault="005924A0">
      <w:pPr>
        <w:pStyle w:val="NoSpacing"/>
      </w:pPr>
    </w:p>
    <w:p w14:paraId="374010DD" w14:textId="77777777" w:rsidR="005924A0" w:rsidRDefault="005924A0">
      <w:pPr>
        <w:pStyle w:val="NoSpacing"/>
      </w:pPr>
    </w:p>
    <w:p w14:paraId="2FD3C56E" w14:textId="77777777" w:rsidR="005924A0" w:rsidRDefault="005924A0">
      <w:pPr>
        <w:pStyle w:val="NoSpacing"/>
      </w:pPr>
    </w:p>
    <w:p w14:paraId="6A49C9F3" w14:textId="77777777" w:rsidR="005924A0" w:rsidRDefault="005924A0">
      <w:pPr>
        <w:pStyle w:val="NoSpacing"/>
      </w:pPr>
    </w:p>
    <w:p w14:paraId="2BD569F0" w14:textId="77777777" w:rsidR="005924A0" w:rsidRDefault="005924A0">
      <w:pPr>
        <w:pStyle w:val="NoSpacing"/>
      </w:pPr>
    </w:p>
    <w:p w14:paraId="354DDCED" w14:textId="77777777" w:rsidR="005924A0" w:rsidRDefault="00000000">
      <w:pPr>
        <w:pStyle w:val="NoSpacing"/>
      </w:pPr>
      <w:r>
        <w:rPr>
          <w:b/>
          <w:bCs/>
          <w:u w:val="single"/>
        </w:rPr>
        <w:lastRenderedPageBreak/>
        <w:t>A</w:t>
      </w:r>
      <w:r>
        <w:rPr>
          <w:b/>
          <w:bCs/>
          <w:u w:val="single"/>
        </w:rPr>
        <w:tab/>
        <w:t>Clubs affiliés à la FLTRI</w:t>
      </w:r>
    </w:p>
    <w:p w14:paraId="0721478B" w14:textId="77777777" w:rsidR="005924A0" w:rsidRDefault="00000000">
      <w:pPr>
        <w:pStyle w:val="NoSpacing"/>
      </w:pPr>
      <w:r>
        <w:tab/>
      </w:r>
    </w:p>
    <w:p w14:paraId="22C25200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lang w:val="en-GB"/>
        </w:rPr>
        <w:t xml:space="preserve">A.1 </w:t>
      </w:r>
      <w:r>
        <w:rPr>
          <w:b/>
          <w:bCs/>
          <w:lang w:val="en-GB"/>
        </w:rPr>
        <w:tab/>
        <w:t xml:space="preserve">CA </w:t>
      </w:r>
      <w:proofErr w:type="spellStart"/>
      <w:r>
        <w:rPr>
          <w:b/>
          <w:bCs/>
          <w:lang w:val="en-GB"/>
        </w:rPr>
        <w:t>Bieles</w:t>
      </w:r>
      <w:proofErr w:type="spellEnd"/>
    </w:p>
    <w:p w14:paraId="13D08DD0" w14:textId="77777777" w:rsidR="005924A0" w:rsidRDefault="005924A0">
      <w:pPr>
        <w:pStyle w:val="NoSpacing"/>
        <w:rPr>
          <w:b/>
          <w:bCs/>
          <w:lang w:val="en-GB"/>
        </w:rPr>
      </w:pPr>
    </w:p>
    <w:p w14:paraId="42DD26CD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A.1.1 « Club Basic »</w:t>
      </w:r>
    </w:p>
    <w:p w14:paraId="39264FD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DD14B30" w14:textId="77777777" w:rsidR="005924A0" w:rsidRDefault="00000000">
      <w:pPr>
        <w:pStyle w:val="NoSpacing"/>
      </w:pPr>
      <w:r>
        <w:rPr>
          <w:noProof/>
        </w:rPr>
        <w:drawing>
          <wp:inline distT="0" distB="0" distL="0" distR="0" wp14:anchorId="3E8885A0" wp14:editId="167B1528">
            <wp:extent cx="3074761" cy="5276883"/>
            <wp:effectExtent l="0" t="0" r="0" b="0"/>
            <wp:docPr id="203721915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761" cy="52768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3E3BBE" w14:textId="77777777" w:rsidR="005924A0" w:rsidRPr="009711A7" w:rsidRDefault="00000000">
      <w:pPr>
        <w:pStyle w:val="Standard"/>
        <w:tabs>
          <w:tab w:val="center" w:pos="346"/>
          <w:tab w:val="right" w:pos="9121"/>
        </w:tabs>
        <w:ind w:left="0" w:right="0" w:firstLine="0"/>
        <w:rPr>
          <w:lang w:val="en-GB"/>
        </w:rPr>
      </w:pPr>
      <w:r>
        <w:rPr>
          <w:rFonts w:ascii="Aptos" w:hAnsi="Aptos"/>
          <w:lang w:val="en-GB"/>
        </w:rPr>
        <w:t>A.1.2 « Club 1 »</w:t>
      </w:r>
    </w:p>
    <w:p w14:paraId="3B86B08E" w14:textId="77777777" w:rsidR="005924A0" w:rsidRPr="009711A7" w:rsidRDefault="00000000">
      <w:pPr>
        <w:pStyle w:val="Standard"/>
        <w:tabs>
          <w:tab w:val="center" w:pos="346"/>
          <w:tab w:val="right" w:pos="9121"/>
        </w:tabs>
        <w:ind w:left="0" w:right="0" w:firstLine="0"/>
        <w:rPr>
          <w:lang w:val="en-GB"/>
        </w:rPr>
      </w:pPr>
      <w:r>
        <w:rPr>
          <w:rFonts w:ascii="Aptos" w:hAnsi="Aptos"/>
          <w:noProof/>
        </w:rPr>
        <w:drawing>
          <wp:anchor distT="0" distB="0" distL="114300" distR="114300" simplePos="0" relativeHeight="9" behindDoc="0" locked="0" layoutInCell="1" allowOverlap="1" wp14:anchorId="0AE764B2" wp14:editId="6A0EA6E0">
            <wp:simplePos x="0" y="0"/>
            <wp:positionH relativeFrom="column">
              <wp:posOffset>527041</wp:posOffset>
            </wp:positionH>
            <wp:positionV relativeFrom="paragraph">
              <wp:posOffset>6483</wp:posOffset>
            </wp:positionV>
            <wp:extent cx="1499396" cy="2030763"/>
            <wp:effectExtent l="0" t="0" r="5554" b="7587"/>
            <wp:wrapNone/>
            <wp:docPr id="1155329058" name="Picture 388" descr="Une image contenant habits, Uniforme sportif, Cintre, person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396" cy="2030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ptos" w:hAnsi="Aptos"/>
          <w:noProof/>
        </w:rPr>
        <w:drawing>
          <wp:anchor distT="0" distB="0" distL="114300" distR="114300" simplePos="0" relativeHeight="10" behindDoc="0" locked="0" layoutInCell="1" allowOverlap="1" wp14:anchorId="4F24D1A4" wp14:editId="528B5A7E">
            <wp:simplePos x="0" y="0"/>
            <wp:positionH relativeFrom="column">
              <wp:posOffset>2058122</wp:posOffset>
            </wp:positionH>
            <wp:positionV relativeFrom="paragraph">
              <wp:posOffset>6483</wp:posOffset>
            </wp:positionV>
            <wp:extent cx="1503721" cy="2031476"/>
            <wp:effectExtent l="0" t="0" r="1229" b="6874"/>
            <wp:wrapNone/>
            <wp:docPr id="1798863902" name="Picture 390" descr="Une image contenant mur, Cintre, habits, intérieu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721" cy="2031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ptos" w:hAnsi="Aptos"/>
          <w:noProof/>
        </w:rPr>
        <w:drawing>
          <wp:anchor distT="0" distB="0" distL="114300" distR="114300" simplePos="0" relativeHeight="12" behindDoc="0" locked="0" layoutInCell="1" allowOverlap="1" wp14:anchorId="471B6C6A" wp14:editId="021AF3C8">
            <wp:simplePos x="0" y="0"/>
            <wp:positionH relativeFrom="column">
              <wp:posOffset>3592083</wp:posOffset>
            </wp:positionH>
            <wp:positionV relativeFrom="paragraph">
              <wp:posOffset>6839</wp:posOffset>
            </wp:positionV>
            <wp:extent cx="1506236" cy="2031476"/>
            <wp:effectExtent l="0" t="0" r="0" b="6874"/>
            <wp:wrapNone/>
            <wp:docPr id="1583299867" name="Picture 392" descr="Une image contenant habits, mur, Cintre, Uniforme sportif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236" cy="2031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9300AD5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031C5FA7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728E4E13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585628E3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7C6B724A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410C7B51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16E3A4C6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36350B4F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2BFFA533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097164A8" w14:textId="77777777" w:rsidR="005924A0" w:rsidRDefault="005924A0">
      <w:pPr>
        <w:pStyle w:val="Standard"/>
        <w:tabs>
          <w:tab w:val="center" w:pos="346"/>
          <w:tab w:val="right" w:pos="9121"/>
        </w:tabs>
        <w:ind w:left="0" w:right="0" w:firstLine="0"/>
        <w:rPr>
          <w:rFonts w:ascii="Aptos" w:hAnsi="Aptos"/>
          <w:lang w:val="en-GB"/>
        </w:rPr>
      </w:pPr>
    </w:p>
    <w:p w14:paraId="5E2F2D50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lastRenderedPageBreak/>
        <w:t xml:space="preserve">A.2 </w:t>
      </w:r>
      <w:r>
        <w:rPr>
          <w:b/>
          <w:bCs/>
          <w:sz w:val="22"/>
          <w:szCs w:val="22"/>
          <w:lang w:val="en-GB"/>
        </w:rPr>
        <w:tab/>
        <w:t>CA Dudelange</w:t>
      </w:r>
    </w:p>
    <w:p w14:paraId="52EA3D50" w14:textId="77777777" w:rsidR="005924A0" w:rsidRPr="009711A7" w:rsidRDefault="00000000">
      <w:pPr>
        <w:pStyle w:val="NoSpacing"/>
        <w:tabs>
          <w:tab w:val="left" w:pos="1562"/>
        </w:tabs>
        <w:rPr>
          <w:lang w:val="en-GB"/>
        </w:rPr>
      </w:pPr>
      <w:r>
        <w:rPr>
          <w:noProof/>
        </w:rPr>
        <w:drawing>
          <wp:anchor distT="0" distB="0" distL="114300" distR="114300" simplePos="0" relativeHeight="14" behindDoc="0" locked="0" layoutInCell="1" allowOverlap="1" wp14:anchorId="5F06E7E4" wp14:editId="26FB046D">
            <wp:simplePos x="0" y="0"/>
            <wp:positionH relativeFrom="column">
              <wp:posOffset>3228837</wp:posOffset>
            </wp:positionH>
            <wp:positionV relativeFrom="paragraph">
              <wp:posOffset>138961</wp:posOffset>
            </wp:positionV>
            <wp:extent cx="1886041" cy="2589480"/>
            <wp:effectExtent l="0" t="0" r="0" b="1320"/>
            <wp:wrapTight wrapText="bothSides">
              <wp:wrapPolygon edited="0">
                <wp:start x="0" y="0"/>
                <wp:lineTo x="0" y="21457"/>
                <wp:lineTo x="21382" y="21457"/>
                <wp:lineTo x="21382" y="0"/>
                <wp:lineTo x="0" y="0"/>
              </wp:wrapPolygon>
            </wp:wrapTight>
            <wp:docPr id="160324317" name="Image3" descr="Une image contenant habits, ves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041" cy="2589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  <w:lang w:val="en-GB"/>
        </w:rPr>
        <w:tab/>
      </w:r>
    </w:p>
    <w:p w14:paraId="7F3F0B70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A.2.1 « Club 1 »</w:t>
      </w:r>
    </w:p>
    <w:p w14:paraId="30A6BEA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7EDB769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13" behindDoc="0" locked="0" layoutInCell="1" allowOverlap="1" wp14:anchorId="06E597FA" wp14:editId="31040526">
            <wp:simplePos x="0" y="0"/>
            <wp:positionH relativeFrom="column">
              <wp:posOffset>527764</wp:posOffset>
            </wp:positionH>
            <wp:positionV relativeFrom="paragraph">
              <wp:posOffset>7562</wp:posOffset>
            </wp:positionV>
            <wp:extent cx="1913400" cy="1983242"/>
            <wp:effectExtent l="0" t="0" r="0" b="0"/>
            <wp:wrapTight wrapText="bothSides">
              <wp:wrapPolygon edited="0">
                <wp:start x="0" y="0"/>
                <wp:lineTo x="0" y="21372"/>
                <wp:lineTo x="21292" y="21372"/>
                <wp:lineTo x="21292" y="0"/>
                <wp:lineTo x="0" y="0"/>
              </wp:wrapPolygon>
            </wp:wrapTight>
            <wp:docPr id="985789348" name="Picture 445" descr="Une image contenant habits, barboteus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400" cy="1983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5A1F25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0DABA1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222C175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A644D9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5017A8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4C5D99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53871A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16E108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67CEF9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200914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AD24E4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1129CF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21C840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B01C148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A.3 </w:t>
      </w:r>
      <w:r>
        <w:rPr>
          <w:b/>
          <w:bCs/>
          <w:sz w:val="22"/>
          <w:szCs w:val="22"/>
          <w:lang w:val="en-GB"/>
        </w:rPr>
        <w:tab/>
        <w:t xml:space="preserve">CAE </w:t>
      </w:r>
      <w:proofErr w:type="spellStart"/>
      <w:r>
        <w:rPr>
          <w:b/>
          <w:bCs/>
          <w:sz w:val="22"/>
          <w:szCs w:val="22"/>
          <w:lang w:val="en-GB"/>
        </w:rPr>
        <w:t>Grevenmacher</w:t>
      </w:r>
      <w:proofErr w:type="spellEnd"/>
    </w:p>
    <w:p w14:paraId="7D60BE9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37CCC73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A.3.1 « Club 1 »</w:t>
      </w:r>
    </w:p>
    <w:p w14:paraId="65BC1BBC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15" behindDoc="0" locked="0" layoutInCell="1" allowOverlap="1" wp14:anchorId="0246468B" wp14:editId="5D0CFDC3">
            <wp:simplePos x="0" y="0"/>
            <wp:positionH relativeFrom="column">
              <wp:posOffset>681840</wp:posOffset>
            </wp:positionH>
            <wp:positionV relativeFrom="paragraph">
              <wp:posOffset>111602</wp:posOffset>
            </wp:positionV>
            <wp:extent cx="3164043" cy="2159639"/>
            <wp:effectExtent l="0" t="0" r="0" b="0"/>
            <wp:wrapTight wrapText="bothSides">
              <wp:wrapPolygon edited="0">
                <wp:start x="0" y="0"/>
                <wp:lineTo x="0" y="21340"/>
                <wp:lineTo x="21461" y="21340"/>
                <wp:lineTo x="21461" y="0"/>
                <wp:lineTo x="0" y="0"/>
              </wp:wrapPolygon>
            </wp:wrapTight>
            <wp:docPr id="1061779709" name="Picture 546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043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C80F1D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9CA5FD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3CC288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A3C9AE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20EE55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081CDA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EBBEB7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A4525F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9CE90F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49BD62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97282A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90A681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F4892D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E357946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A.3.2 « Club 2 »</w:t>
      </w:r>
    </w:p>
    <w:p w14:paraId="447A5D5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55C2741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16" behindDoc="0" locked="0" layoutInCell="1" allowOverlap="1" wp14:anchorId="567015AE" wp14:editId="24FC9E03">
            <wp:simplePos x="0" y="0"/>
            <wp:positionH relativeFrom="column">
              <wp:posOffset>0</wp:posOffset>
            </wp:positionH>
            <wp:positionV relativeFrom="paragraph">
              <wp:posOffset>-722</wp:posOffset>
            </wp:positionV>
            <wp:extent cx="2276636" cy="2158916"/>
            <wp:effectExtent l="0" t="0" r="9364" b="0"/>
            <wp:wrapNone/>
            <wp:docPr id="489480569" name="Picture 548" descr="Une image contenant habits, Uniforme sportif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636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17" behindDoc="0" locked="0" layoutInCell="1" allowOverlap="1" wp14:anchorId="0A469EDA" wp14:editId="5248C8CB">
            <wp:simplePos x="0" y="0"/>
            <wp:positionH relativeFrom="column">
              <wp:posOffset>1835448</wp:posOffset>
            </wp:positionH>
            <wp:positionV relativeFrom="paragraph">
              <wp:posOffset>463600</wp:posOffset>
            </wp:positionV>
            <wp:extent cx="2159282" cy="1214999"/>
            <wp:effectExtent l="14941" t="4109" r="8310" b="8309"/>
            <wp:wrapNone/>
            <wp:docPr id="1781876500" name="Picture 550" descr="Une image contenant texte, Uniforme sportif, Maillot de sport, habits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2159282" cy="1214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18" behindDoc="0" locked="0" layoutInCell="1" allowOverlap="1" wp14:anchorId="4D4BE50B" wp14:editId="739EB3E8">
            <wp:simplePos x="0" y="0"/>
            <wp:positionH relativeFrom="column">
              <wp:posOffset>3562200</wp:posOffset>
            </wp:positionH>
            <wp:positionV relativeFrom="paragraph">
              <wp:posOffset>-722</wp:posOffset>
            </wp:positionV>
            <wp:extent cx="1423803" cy="2158916"/>
            <wp:effectExtent l="0" t="0" r="4947" b="0"/>
            <wp:wrapNone/>
            <wp:docPr id="1427976492" name="Picture 552" descr="Une image contenant habits, Uniforme sportif, Maillot de sport, person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803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19" behindDoc="0" locked="0" layoutInCell="1" allowOverlap="1" wp14:anchorId="2A68AE1D" wp14:editId="0CEC587E">
            <wp:simplePos x="0" y="0"/>
            <wp:positionH relativeFrom="column">
              <wp:posOffset>5022716</wp:posOffset>
            </wp:positionH>
            <wp:positionV relativeFrom="paragraph">
              <wp:posOffset>-722</wp:posOffset>
            </wp:positionV>
            <wp:extent cx="1157036" cy="2158916"/>
            <wp:effectExtent l="0" t="0" r="5014" b="0"/>
            <wp:wrapNone/>
            <wp:docPr id="342664966" name="Picture 554" descr="Une image contenant texte, habits, Shorts, pantal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036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B5AAF1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0FD0F2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73C262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990D38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410AE3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EF7BC8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1089DB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297A6C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EE5578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F5C14A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A918BD5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CAE4E8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608982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2C289C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C2B8CA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DC0A17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2000DAF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A.3.3 « Club Basic »</w:t>
      </w:r>
    </w:p>
    <w:p w14:paraId="57199ACF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0" behindDoc="0" locked="0" layoutInCell="1" allowOverlap="1" wp14:anchorId="620B97F6" wp14:editId="71D1AF6D">
            <wp:simplePos x="0" y="0"/>
            <wp:positionH relativeFrom="column">
              <wp:posOffset>147236</wp:posOffset>
            </wp:positionH>
            <wp:positionV relativeFrom="paragraph">
              <wp:posOffset>120600</wp:posOffset>
            </wp:positionV>
            <wp:extent cx="1617482" cy="2158916"/>
            <wp:effectExtent l="0" t="0" r="1768" b="0"/>
            <wp:wrapNone/>
            <wp:docPr id="1513241298" name="Picture 556" descr="Une image contenant habits, Stylisme, Cintre, rob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482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1" behindDoc="0" locked="0" layoutInCell="1" allowOverlap="1" wp14:anchorId="1443DA7E" wp14:editId="0A21CAD9">
            <wp:simplePos x="0" y="0"/>
            <wp:positionH relativeFrom="column">
              <wp:posOffset>1798204</wp:posOffset>
            </wp:positionH>
            <wp:positionV relativeFrom="paragraph">
              <wp:posOffset>120600</wp:posOffset>
            </wp:positionV>
            <wp:extent cx="1625757" cy="2158916"/>
            <wp:effectExtent l="0" t="0" r="0" b="0"/>
            <wp:wrapNone/>
            <wp:docPr id="1460722505" name="Picture 558" descr="Une image contenant habits, costume de plongée, mur, intérieu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757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2" behindDoc="0" locked="0" layoutInCell="1" allowOverlap="1" wp14:anchorId="4D6FADB7" wp14:editId="506818E0">
            <wp:simplePos x="0" y="0"/>
            <wp:positionH relativeFrom="column">
              <wp:posOffset>3457081</wp:posOffset>
            </wp:positionH>
            <wp:positionV relativeFrom="paragraph">
              <wp:posOffset>120600</wp:posOffset>
            </wp:positionV>
            <wp:extent cx="2159639" cy="2159639"/>
            <wp:effectExtent l="0" t="0" r="0" b="0"/>
            <wp:wrapNone/>
            <wp:docPr id="277083537" name="Picture 560" descr="Une image contenant habits, texte, personne, costume de plongé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9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C54E5C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000917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0DA1BB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A66E565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87B355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9B97EA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C3BB94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A3FF46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29090F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F16941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03B5AC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017100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FCE1D0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13B880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3DD63A2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A.4 </w:t>
      </w:r>
      <w:r>
        <w:rPr>
          <w:b/>
          <w:bCs/>
          <w:sz w:val="22"/>
          <w:szCs w:val="22"/>
          <w:lang w:val="en-GB"/>
        </w:rPr>
        <w:tab/>
        <w:t xml:space="preserve">CAPA </w:t>
      </w:r>
      <w:proofErr w:type="spellStart"/>
      <w:r>
        <w:rPr>
          <w:b/>
          <w:bCs/>
          <w:sz w:val="22"/>
          <w:szCs w:val="22"/>
          <w:lang w:val="en-GB"/>
        </w:rPr>
        <w:t>Ettelbruck</w:t>
      </w:r>
      <w:proofErr w:type="spellEnd"/>
    </w:p>
    <w:p w14:paraId="4F440C73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009E8660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A.4.1 « Club 1 »</w:t>
      </w:r>
    </w:p>
    <w:p w14:paraId="5C95C83F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3" behindDoc="0" locked="0" layoutInCell="1" allowOverlap="1" wp14:anchorId="448F2995" wp14:editId="433B1BA9">
            <wp:simplePos x="0" y="0"/>
            <wp:positionH relativeFrom="column">
              <wp:posOffset>534603</wp:posOffset>
            </wp:positionH>
            <wp:positionV relativeFrom="paragraph">
              <wp:posOffset>129597</wp:posOffset>
            </wp:positionV>
            <wp:extent cx="2228758" cy="2159639"/>
            <wp:effectExtent l="0" t="0" r="92" b="0"/>
            <wp:wrapTight wrapText="bothSides">
              <wp:wrapPolygon edited="0">
                <wp:start x="0" y="0"/>
                <wp:lineTo x="0" y="21340"/>
                <wp:lineTo x="21421" y="21340"/>
                <wp:lineTo x="21421" y="0"/>
                <wp:lineTo x="0" y="0"/>
              </wp:wrapPolygon>
            </wp:wrapTight>
            <wp:docPr id="1229391108" name="Picture 624" descr="Une image contenant habits, personne, Uniforme sportif, costume de plongé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758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92FFBA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0D5B751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61E67843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61A09A60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694F2E43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1DAEB4EE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525FDA36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42433BF5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286006E3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06F506FD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0119C732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54FB6DE1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4CB32ABA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107B0CA5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5BA0DF12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A.4.2 « Club Basic »</w:t>
      </w:r>
    </w:p>
    <w:p w14:paraId="459A9A2B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4" behindDoc="0" locked="0" layoutInCell="1" allowOverlap="1" wp14:anchorId="4DA0F6C3" wp14:editId="332784E9">
            <wp:simplePos x="0" y="0"/>
            <wp:positionH relativeFrom="column">
              <wp:posOffset>534603</wp:posOffset>
            </wp:positionH>
            <wp:positionV relativeFrom="paragraph">
              <wp:posOffset>123123</wp:posOffset>
            </wp:positionV>
            <wp:extent cx="1812240" cy="2159639"/>
            <wp:effectExtent l="0" t="0" r="0" b="0"/>
            <wp:wrapTight wrapText="bothSides">
              <wp:wrapPolygon edited="0">
                <wp:start x="0" y="0"/>
                <wp:lineTo x="0" y="21340"/>
                <wp:lineTo x="21350" y="21340"/>
                <wp:lineTo x="21350" y="0"/>
                <wp:lineTo x="0" y="0"/>
              </wp:wrapPolygon>
            </wp:wrapTight>
            <wp:docPr id="586979023" name="Picture 626" descr="Une image contenant habits, vêtement de protection, costume de plongé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40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7193B4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E044D4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615EDB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24C890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D31905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17AEEF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42E244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9330B5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645F37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49B3D8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2936D0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CCBA135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AF4301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4E6BBC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2BE82B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1A9233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0B79C3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EF0B12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2C9612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2A157FB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A.5 </w:t>
      </w:r>
      <w:r>
        <w:rPr>
          <w:b/>
          <w:bCs/>
          <w:sz w:val="22"/>
          <w:szCs w:val="22"/>
          <w:lang w:val="en-GB"/>
        </w:rPr>
        <w:tab/>
        <w:t xml:space="preserve">Celtic </w:t>
      </w:r>
      <w:proofErr w:type="spellStart"/>
      <w:r>
        <w:rPr>
          <w:b/>
          <w:bCs/>
          <w:sz w:val="22"/>
          <w:szCs w:val="22"/>
          <w:lang w:val="en-GB"/>
        </w:rPr>
        <w:t>Diekirch</w:t>
      </w:r>
      <w:proofErr w:type="spellEnd"/>
    </w:p>
    <w:p w14:paraId="32B91C3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27C3058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A.5.1 « Club Basic »</w:t>
      </w:r>
    </w:p>
    <w:p w14:paraId="71574295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BA24B30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" behindDoc="0" locked="0" layoutInCell="1" allowOverlap="1" wp14:anchorId="0E22B1F8" wp14:editId="641229F8">
            <wp:simplePos x="0" y="0"/>
            <wp:positionH relativeFrom="column">
              <wp:posOffset>350823</wp:posOffset>
            </wp:positionH>
            <wp:positionV relativeFrom="paragraph">
              <wp:posOffset>170723</wp:posOffset>
            </wp:positionV>
            <wp:extent cx="2159282" cy="1619996"/>
            <wp:effectExtent l="2943" t="16107" r="15361" b="15361"/>
            <wp:wrapNone/>
            <wp:docPr id="282668145" name="Picture 703" descr="Une image contenant habits, pantalon, mod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5399394">
                      <a:off x="0" y="0"/>
                      <a:ext cx="2159282" cy="1619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6" behindDoc="0" locked="0" layoutInCell="1" allowOverlap="1" wp14:anchorId="27E0F5BF" wp14:editId="7C407461">
            <wp:simplePos x="0" y="0"/>
            <wp:positionH relativeFrom="column">
              <wp:posOffset>1974445</wp:posOffset>
            </wp:positionH>
            <wp:positionV relativeFrom="paragraph">
              <wp:posOffset>171359</wp:posOffset>
            </wp:positionV>
            <wp:extent cx="2159995" cy="1620719"/>
            <wp:effectExtent l="2938" t="16112" r="14643" b="14643"/>
            <wp:wrapNone/>
            <wp:docPr id="1248270580" name="Picture 705" descr="Une image contenant habits, personne, noir, pantal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5399394">
                      <a:off x="0" y="0"/>
                      <a:ext cx="2159995" cy="16207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C2B40F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268E78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D85FF2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89B4DD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90648E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127ECA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3ADE27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0D59A0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D825A6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CD3F2A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A1179B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B76408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2969B51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</w:rPr>
        <w:drawing>
          <wp:anchor distT="0" distB="0" distL="114300" distR="114300" simplePos="0" relativeHeight="8" behindDoc="0" locked="0" layoutInCell="1" allowOverlap="1" wp14:anchorId="4FBD9ED4" wp14:editId="388312F1">
            <wp:simplePos x="0" y="0"/>
            <wp:positionH relativeFrom="margin">
              <wp:posOffset>3181316</wp:posOffset>
            </wp:positionH>
            <wp:positionV relativeFrom="paragraph">
              <wp:posOffset>304915</wp:posOffset>
            </wp:positionV>
            <wp:extent cx="3227036" cy="2495516"/>
            <wp:effectExtent l="0" t="0" r="0" b="34"/>
            <wp:wrapTight wrapText="bothSides">
              <wp:wrapPolygon edited="0">
                <wp:start x="0" y="0"/>
                <wp:lineTo x="0" y="21441"/>
                <wp:lineTo x="21426" y="21441"/>
                <wp:lineTo x="21426" y="0"/>
                <wp:lineTo x="0" y="0"/>
              </wp:wrapPolygon>
            </wp:wrapTight>
            <wp:docPr id="187640587" name="Image4" descr="Une image contenant habits, vêtement de protection, personne, costume de plongé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7036" cy="2495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  <w:lang w:val="en-GB"/>
        </w:rPr>
        <w:t>A.5.2 « Club 1 »</w:t>
      </w:r>
    </w:p>
    <w:p w14:paraId="36D13A35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7" behindDoc="0" locked="0" layoutInCell="1" allowOverlap="1" wp14:anchorId="177A7EEC" wp14:editId="5163CF44">
            <wp:simplePos x="0" y="0"/>
            <wp:positionH relativeFrom="margin">
              <wp:align>left</wp:align>
            </wp:positionH>
            <wp:positionV relativeFrom="paragraph">
              <wp:posOffset>135358</wp:posOffset>
            </wp:positionV>
            <wp:extent cx="3156115" cy="2496238"/>
            <wp:effectExtent l="0" t="0" r="6185" b="0"/>
            <wp:wrapTight wrapText="bothSides">
              <wp:wrapPolygon edited="0">
                <wp:start x="0" y="0"/>
                <wp:lineTo x="0" y="21430"/>
                <wp:lineTo x="21513" y="21430"/>
                <wp:lineTo x="21513" y="0"/>
                <wp:lineTo x="0" y="0"/>
              </wp:wrapPolygon>
            </wp:wrapTight>
            <wp:docPr id="1129899913" name="Image5" descr="Une image contenant outil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115" cy="24962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3B2DD8C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A.5.3 « Club 2 »</w:t>
      </w:r>
    </w:p>
    <w:p w14:paraId="4FE9F29D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11" behindDoc="0" locked="0" layoutInCell="1" allowOverlap="1" wp14:anchorId="7D1351FF" wp14:editId="693D8BDC">
            <wp:simplePos x="0" y="0"/>
            <wp:positionH relativeFrom="margin">
              <wp:posOffset>329403</wp:posOffset>
            </wp:positionH>
            <wp:positionV relativeFrom="paragraph">
              <wp:posOffset>63002</wp:posOffset>
            </wp:positionV>
            <wp:extent cx="5435641" cy="2256117"/>
            <wp:effectExtent l="0" t="0" r="0" b="0"/>
            <wp:wrapTight wrapText="bothSides">
              <wp:wrapPolygon edited="0">
                <wp:start x="0" y="0"/>
                <wp:lineTo x="0" y="21345"/>
                <wp:lineTo x="21499" y="21345"/>
                <wp:lineTo x="21499" y="0"/>
                <wp:lineTo x="0" y="0"/>
              </wp:wrapPolygon>
            </wp:wrapTight>
            <wp:docPr id="459956096" name="Image6" descr="Une image contenant texte, habits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41" cy="2256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D0D580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3F82E4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314838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505D5AA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4BE2A084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5034C5EA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1399734F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00E95440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1251D7B8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68CD77B9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2D76DD4C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441469C0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5E29CCFB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04A9980C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793AB62F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5C6C2142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A.6 </w:t>
      </w:r>
      <w:r>
        <w:rPr>
          <w:b/>
          <w:bCs/>
          <w:sz w:val="22"/>
          <w:szCs w:val="22"/>
          <w:lang w:val="en-GB"/>
        </w:rPr>
        <w:tab/>
        <w:t>CS Luxembourg</w:t>
      </w:r>
    </w:p>
    <w:p w14:paraId="3B44C84E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58C51E51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A.6.1 « Club 1 »</w:t>
      </w:r>
    </w:p>
    <w:p w14:paraId="1D28FC4B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7" behindDoc="0" locked="0" layoutInCell="1" allowOverlap="1" wp14:anchorId="792B6A3C" wp14:editId="11976E8B">
            <wp:simplePos x="0" y="0"/>
            <wp:positionH relativeFrom="column">
              <wp:posOffset>767163</wp:posOffset>
            </wp:positionH>
            <wp:positionV relativeFrom="paragraph">
              <wp:posOffset>170636</wp:posOffset>
            </wp:positionV>
            <wp:extent cx="717483" cy="1800362"/>
            <wp:effectExtent l="0" t="0" r="6417" b="9388"/>
            <wp:wrapTight wrapText="bothSides">
              <wp:wrapPolygon edited="0">
                <wp:start x="0" y="0"/>
                <wp:lineTo x="0" y="21257"/>
                <wp:lineTo x="21236" y="21257"/>
                <wp:lineTo x="21236" y="0"/>
                <wp:lineTo x="0" y="0"/>
              </wp:wrapPolygon>
            </wp:wrapTight>
            <wp:docPr id="2011545735" name="Picture 711" descr="Une image contenant habits, texte, barboteus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483" cy="1800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8638E2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E5258B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8236FA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27F3275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4BF95B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4DF2D7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0E06A4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C5AE2A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5B673A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3802DC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7691025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49D4804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70E07C92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6F17D2F0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A.7 </w:t>
      </w:r>
      <w:r>
        <w:rPr>
          <w:b/>
          <w:bCs/>
          <w:sz w:val="22"/>
          <w:szCs w:val="22"/>
          <w:lang w:val="en-GB"/>
        </w:rPr>
        <w:tab/>
        <w:t xml:space="preserve">CSN </w:t>
      </w:r>
      <w:proofErr w:type="spellStart"/>
      <w:r>
        <w:rPr>
          <w:b/>
          <w:bCs/>
          <w:sz w:val="22"/>
          <w:szCs w:val="22"/>
          <w:lang w:val="en-GB"/>
        </w:rPr>
        <w:t>Clervaux</w:t>
      </w:r>
      <w:proofErr w:type="spellEnd"/>
    </w:p>
    <w:p w14:paraId="0004429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E7B6902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A.7.1 « Club 1 »</w:t>
      </w:r>
    </w:p>
    <w:p w14:paraId="1F783684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8" behindDoc="0" locked="0" layoutInCell="1" allowOverlap="1" wp14:anchorId="79788FF4" wp14:editId="21376C18">
            <wp:simplePos x="0" y="0"/>
            <wp:positionH relativeFrom="column">
              <wp:posOffset>464039</wp:posOffset>
            </wp:positionH>
            <wp:positionV relativeFrom="paragraph">
              <wp:posOffset>120600</wp:posOffset>
            </wp:positionV>
            <wp:extent cx="1437116" cy="2158916"/>
            <wp:effectExtent l="0" t="0" r="0" b="0"/>
            <wp:wrapNone/>
            <wp:docPr id="774065155" name="Picture 785" descr="Une image contenant habits, veste, personne, Styl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116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9" behindDoc="0" locked="0" layoutInCell="1" allowOverlap="1" wp14:anchorId="663A9049" wp14:editId="6FBE29DE">
            <wp:simplePos x="0" y="0"/>
            <wp:positionH relativeFrom="column">
              <wp:posOffset>1932840</wp:posOffset>
            </wp:positionH>
            <wp:positionV relativeFrom="paragraph">
              <wp:posOffset>120600</wp:posOffset>
            </wp:positionV>
            <wp:extent cx="1437482" cy="2158916"/>
            <wp:effectExtent l="0" t="0" r="0" b="0"/>
            <wp:wrapNone/>
            <wp:docPr id="112804535" name="Picture 787" descr="Une image contenant habits, veste, mur, person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482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D01D8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80A7B8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5317A3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62AE5E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6C298C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26CA7B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D6A2C7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D395C35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C93087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FB975D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8EA3EB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D7530F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3E3A9C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FF5067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606E964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A.7.2 « Club 2 »</w:t>
      </w:r>
    </w:p>
    <w:p w14:paraId="22345E19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31" behindDoc="0" locked="0" layoutInCell="1" allowOverlap="1" wp14:anchorId="6D591252" wp14:editId="0D20CA8E">
            <wp:simplePos x="0" y="0"/>
            <wp:positionH relativeFrom="column">
              <wp:posOffset>3384002</wp:posOffset>
            </wp:positionH>
            <wp:positionV relativeFrom="paragraph">
              <wp:posOffset>87124</wp:posOffset>
            </wp:positionV>
            <wp:extent cx="1961644" cy="2227679"/>
            <wp:effectExtent l="0" t="0" r="506" b="1171"/>
            <wp:wrapTight wrapText="bothSides">
              <wp:wrapPolygon edited="0">
                <wp:start x="0" y="0"/>
                <wp:lineTo x="0" y="21428"/>
                <wp:lineTo x="21397" y="21428"/>
                <wp:lineTo x="21397" y="0"/>
                <wp:lineTo x="0" y="0"/>
              </wp:wrapPolygon>
            </wp:wrapTight>
            <wp:docPr id="1394192105" name="Image7" descr="Une image contenant habits, vêtement de protection, person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1644" cy="2227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E0AA479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</w:rPr>
        <w:drawing>
          <wp:anchor distT="0" distB="0" distL="114300" distR="114300" simplePos="0" relativeHeight="30" behindDoc="0" locked="0" layoutInCell="1" allowOverlap="1" wp14:anchorId="3E075951" wp14:editId="3AFA46F4">
            <wp:simplePos x="0" y="0"/>
            <wp:positionH relativeFrom="column">
              <wp:posOffset>457200</wp:posOffset>
            </wp:positionH>
            <wp:positionV relativeFrom="paragraph">
              <wp:posOffset>8284</wp:posOffset>
            </wp:positionV>
            <wp:extent cx="2341796" cy="2090519"/>
            <wp:effectExtent l="0" t="0" r="1354" b="4981"/>
            <wp:wrapTight wrapText="bothSides">
              <wp:wrapPolygon edited="0">
                <wp:start x="0" y="0"/>
                <wp:lineTo x="0" y="21456"/>
                <wp:lineTo x="21442" y="21456"/>
                <wp:lineTo x="21442" y="0"/>
                <wp:lineTo x="0" y="0"/>
              </wp:wrapPolygon>
            </wp:wrapTight>
            <wp:docPr id="1464916772" name="Image8" descr="Une image contenant habits,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796" cy="2090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9548310" w14:textId="77777777" w:rsidR="005924A0" w:rsidRDefault="005924A0">
      <w:pPr>
        <w:pStyle w:val="NoSpacing"/>
        <w:rPr>
          <w:lang w:val="en-GB"/>
        </w:rPr>
      </w:pPr>
    </w:p>
    <w:p w14:paraId="0A34ACC5" w14:textId="77777777" w:rsidR="005924A0" w:rsidRDefault="005924A0">
      <w:pPr>
        <w:pStyle w:val="NoSpacing"/>
        <w:rPr>
          <w:lang w:val="en-GB"/>
        </w:rPr>
      </w:pPr>
    </w:p>
    <w:p w14:paraId="21D4BEA3" w14:textId="77777777" w:rsidR="005924A0" w:rsidRDefault="005924A0">
      <w:pPr>
        <w:pStyle w:val="NoSpacing"/>
        <w:rPr>
          <w:lang w:val="en-GB"/>
        </w:rPr>
      </w:pPr>
    </w:p>
    <w:p w14:paraId="79A2281C" w14:textId="77777777" w:rsidR="005924A0" w:rsidRDefault="005924A0">
      <w:pPr>
        <w:pStyle w:val="NoSpacing"/>
        <w:rPr>
          <w:lang w:val="en-GB"/>
        </w:rPr>
      </w:pPr>
    </w:p>
    <w:p w14:paraId="5CE9C384" w14:textId="77777777" w:rsidR="005924A0" w:rsidRDefault="005924A0">
      <w:pPr>
        <w:pStyle w:val="NoSpacing"/>
        <w:rPr>
          <w:lang w:val="en-GB"/>
        </w:rPr>
      </w:pPr>
    </w:p>
    <w:p w14:paraId="0EFE76D9" w14:textId="77777777" w:rsidR="005924A0" w:rsidRDefault="005924A0">
      <w:pPr>
        <w:pStyle w:val="NoSpacing"/>
        <w:rPr>
          <w:lang w:val="en-GB"/>
        </w:rPr>
      </w:pPr>
    </w:p>
    <w:p w14:paraId="532218C8" w14:textId="77777777" w:rsidR="005924A0" w:rsidRDefault="005924A0">
      <w:pPr>
        <w:pStyle w:val="NoSpacing"/>
        <w:rPr>
          <w:lang w:val="en-GB"/>
        </w:rPr>
      </w:pPr>
    </w:p>
    <w:p w14:paraId="5E1D821A" w14:textId="77777777" w:rsidR="005924A0" w:rsidRDefault="005924A0">
      <w:pPr>
        <w:pStyle w:val="NoSpacing"/>
        <w:rPr>
          <w:lang w:val="en-GB"/>
        </w:rPr>
      </w:pPr>
    </w:p>
    <w:p w14:paraId="2D150A4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B38B9D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A3E115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A2D400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4FF2B0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C23AD5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FBE136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9FC7CF0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A.7.3 « Club 3 »</w:t>
      </w:r>
    </w:p>
    <w:p w14:paraId="1651E785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32" behindDoc="0" locked="0" layoutInCell="1" allowOverlap="1" wp14:anchorId="2E80BFE8" wp14:editId="1C4EE2C7">
            <wp:simplePos x="0" y="0"/>
            <wp:positionH relativeFrom="column">
              <wp:posOffset>541800</wp:posOffset>
            </wp:positionH>
            <wp:positionV relativeFrom="paragraph">
              <wp:posOffset>139683</wp:posOffset>
            </wp:positionV>
            <wp:extent cx="2098804" cy="2616116"/>
            <wp:effectExtent l="0" t="0" r="0" b="0"/>
            <wp:wrapTight wrapText="bothSides">
              <wp:wrapPolygon edited="0">
                <wp:start x="0" y="0"/>
                <wp:lineTo x="0" y="21395"/>
                <wp:lineTo x="21371" y="21395"/>
                <wp:lineTo x="21371" y="0"/>
                <wp:lineTo x="0" y="0"/>
              </wp:wrapPolygon>
            </wp:wrapTight>
            <wp:docPr id="814035262" name="Image9" descr="Une image contenant habits, person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804" cy="2616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F2B951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6042B11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33" behindDoc="0" locked="0" layoutInCell="1" allowOverlap="1" wp14:anchorId="195EA850" wp14:editId="5F6BCB7E">
            <wp:simplePos x="0" y="0"/>
            <wp:positionH relativeFrom="column">
              <wp:posOffset>3434038</wp:posOffset>
            </wp:positionH>
            <wp:positionV relativeFrom="paragraph">
              <wp:posOffset>128875</wp:posOffset>
            </wp:positionV>
            <wp:extent cx="2038316" cy="2295363"/>
            <wp:effectExtent l="0" t="0" r="34" b="0"/>
            <wp:wrapTight wrapText="bothSides">
              <wp:wrapPolygon edited="0">
                <wp:start x="0" y="0"/>
                <wp:lineTo x="0" y="21337"/>
                <wp:lineTo x="21405" y="21337"/>
                <wp:lineTo x="21405" y="0"/>
                <wp:lineTo x="0" y="0"/>
              </wp:wrapPolygon>
            </wp:wrapTight>
            <wp:docPr id="2138620415" name="Image10" descr="Une image contenant habits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16" cy="22953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8F4E12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56D5A1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F254F6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563638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0EF093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D41598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F143BA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641449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0F052C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EA48FE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A319B9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C2B91D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E8649E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0CE25A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F87E98A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0C171380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A.8 </w:t>
      </w:r>
      <w:r>
        <w:rPr>
          <w:b/>
          <w:bCs/>
          <w:sz w:val="22"/>
          <w:szCs w:val="22"/>
          <w:lang w:val="en-GB"/>
        </w:rPr>
        <w:tab/>
        <w:t>Karibu</w:t>
      </w:r>
    </w:p>
    <w:p w14:paraId="6C53CA1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57D0E8D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A.8.1 « Club Basic »</w:t>
      </w:r>
    </w:p>
    <w:p w14:paraId="09A41F9A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35" behindDoc="0" locked="0" layoutInCell="1" allowOverlap="1" wp14:anchorId="456A9716" wp14:editId="2532F991">
            <wp:simplePos x="0" y="0"/>
            <wp:positionH relativeFrom="column">
              <wp:posOffset>1948321</wp:posOffset>
            </wp:positionH>
            <wp:positionV relativeFrom="paragraph">
              <wp:posOffset>156956</wp:posOffset>
            </wp:positionV>
            <wp:extent cx="952557" cy="2158916"/>
            <wp:effectExtent l="0" t="0" r="0" b="0"/>
            <wp:wrapNone/>
            <wp:docPr id="343032460" name="Picture 862" descr="Une image contenant habits, texte, veste, débardeu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57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34" behindDoc="0" locked="0" layoutInCell="1" allowOverlap="1" wp14:anchorId="2F9CE999" wp14:editId="31BA55B8">
            <wp:simplePos x="0" y="0"/>
            <wp:positionH relativeFrom="column">
              <wp:posOffset>709921</wp:posOffset>
            </wp:positionH>
            <wp:positionV relativeFrom="paragraph">
              <wp:posOffset>171358</wp:posOffset>
            </wp:positionV>
            <wp:extent cx="1064882" cy="2158916"/>
            <wp:effectExtent l="0" t="0" r="1918" b="0"/>
            <wp:wrapNone/>
            <wp:docPr id="1645539907" name="Picture 860" descr="Une image contenant habits, texte, débardeur, Uniforme sportif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882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85D0B6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48B013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3BAD85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209C23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B6C9E8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10BA0F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62B662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9FB672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CB1DDE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E999A8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5C9800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E40C69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60E432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C32010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55E8B04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A.8.2 « Club 1 »</w:t>
      </w:r>
    </w:p>
    <w:p w14:paraId="1707DCA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3A83E4C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36" behindDoc="0" locked="0" layoutInCell="1" allowOverlap="1" wp14:anchorId="54774417" wp14:editId="7E7C14CC">
            <wp:simplePos x="0" y="0"/>
            <wp:positionH relativeFrom="column">
              <wp:posOffset>611998</wp:posOffset>
            </wp:positionH>
            <wp:positionV relativeFrom="paragraph">
              <wp:posOffset>13322</wp:posOffset>
            </wp:positionV>
            <wp:extent cx="3151443" cy="2159639"/>
            <wp:effectExtent l="0" t="0" r="0" b="0"/>
            <wp:wrapNone/>
            <wp:docPr id="1667443526" name="Picture 864" descr="Une image contenant habits, personne, veste, Vêtements de travail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443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86A9E5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D4A047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B9A294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42ED0A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30674A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9B6CF8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545A26C" w14:textId="77777777" w:rsidR="005924A0" w:rsidRDefault="00000000">
      <w:pPr>
        <w:pStyle w:val="Standard"/>
        <w:spacing w:after="115"/>
        <w:ind w:left="708" w:right="2105" w:firstLine="0"/>
        <w:jc w:val="right"/>
      </w:pPr>
      <w:r>
        <w:rPr>
          <w:b/>
          <w:sz w:val="18"/>
          <w:szCs w:val="18"/>
          <w:shd w:val="clear" w:color="auto" w:fill="FFFF00"/>
        </w:rPr>
        <w:t>NB.</w:t>
      </w:r>
      <w:r>
        <w:rPr>
          <w:sz w:val="18"/>
          <w:szCs w:val="18"/>
          <w:shd w:val="clear" w:color="auto" w:fill="FFFF00"/>
        </w:rPr>
        <w:t xml:space="preserve"> : Logo FLTRI </w:t>
      </w:r>
    </w:p>
    <w:p w14:paraId="0B7504A5" w14:textId="77777777" w:rsidR="005924A0" w:rsidRDefault="00000000">
      <w:pPr>
        <w:pStyle w:val="Standard"/>
        <w:spacing w:after="115"/>
        <w:ind w:left="708" w:right="2105" w:firstLine="0"/>
        <w:jc w:val="right"/>
        <w:rPr>
          <w:sz w:val="18"/>
          <w:szCs w:val="18"/>
          <w:shd w:val="clear" w:color="auto" w:fill="FFFF00"/>
        </w:rPr>
      </w:pPr>
      <w:proofErr w:type="gramStart"/>
      <w:r>
        <w:rPr>
          <w:sz w:val="18"/>
          <w:szCs w:val="18"/>
          <w:shd w:val="clear" w:color="auto" w:fill="FFFF00"/>
        </w:rPr>
        <w:t>doit</w:t>
      </w:r>
      <w:proofErr w:type="gramEnd"/>
      <w:r>
        <w:rPr>
          <w:sz w:val="18"/>
          <w:szCs w:val="18"/>
          <w:shd w:val="clear" w:color="auto" w:fill="FFFF00"/>
        </w:rPr>
        <w:t xml:space="preserve"> figurer en haut </w:t>
      </w:r>
    </w:p>
    <w:p w14:paraId="233FE7B7" w14:textId="77777777" w:rsidR="005924A0" w:rsidRDefault="00000000">
      <w:pPr>
        <w:pStyle w:val="Standard"/>
        <w:spacing w:after="115"/>
        <w:ind w:left="708" w:right="2105" w:firstLine="0"/>
        <w:jc w:val="right"/>
      </w:pPr>
      <w:proofErr w:type="gramStart"/>
      <w:r>
        <w:rPr>
          <w:sz w:val="18"/>
          <w:szCs w:val="18"/>
          <w:shd w:val="clear" w:color="auto" w:fill="FFFF00"/>
        </w:rPr>
        <w:t>à</w:t>
      </w:r>
      <w:proofErr w:type="gramEnd"/>
      <w:r>
        <w:rPr>
          <w:sz w:val="18"/>
          <w:szCs w:val="18"/>
          <w:shd w:val="clear" w:color="auto" w:fill="FFFF00"/>
        </w:rPr>
        <w:t xml:space="preserve"> gauche (Espace A)</w:t>
      </w:r>
    </w:p>
    <w:p w14:paraId="65A90CAD" w14:textId="77777777" w:rsidR="005924A0" w:rsidRDefault="005924A0">
      <w:pPr>
        <w:pStyle w:val="NoSpacing"/>
        <w:jc w:val="right"/>
        <w:rPr>
          <w:sz w:val="22"/>
          <w:szCs w:val="22"/>
        </w:rPr>
      </w:pPr>
    </w:p>
    <w:p w14:paraId="215847B4" w14:textId="77777777" w:rsidR="005924A0" w:rsidRDefault="005924A0">
      <w:pPr>
        <w:pStyle w:val="NoSpacing"/>
        <w:rPr>
          <w:sz w:val="22"/>
          <w:szCs w:val="22"/>
        </w:rPr>
      </w:pPr>
    </w:p>
    <w:p w14:paraId="52C38BB9" w14:textId="77777777" w:rsidR="005924A0" w:rsidRDefault="005924A0">
      <w:pPr>
        <w:pStyle w:val="NoSpacing"/>
        <w:rPr>
          <w:sz w:val="22"/>
          <w:szCs w:val="22"/>
        </w:rPr>
      </w:pPr>
    </w:p>
    <w:p w14:paraId="32D40F0D" w14:textId="77777777" w:rsidR="005924A0" w:rsidRDefault="00000000">
      <w:pPr>
        <w:pStyle w:val="NoSpacing"/>
      </w:pPr>
      <w:r w:rsidRPr="009711A7">
        <w:rPr>
          <w:b/>
          <w:bCs/>
          <w:sz w:val="22"/>
          <w:szCs w:val="22"/>
        </w:rPr>
        <w:t xml:space="preserve">A.9 </w:t>
      </w:r>
      <w:r w:rsidRPr="009711A7">
        <w:rPr>
          <w:b/>
          <w:bCs/>
          <w:sz w:val="22"/>
          <w:szCs w:val="22"/>
        </w:rPr>
        <w:tab/>
        <w:t>Swimming</w:t>
      </w:r>
    </w:p>
    <w:p w14:paraId="0C522D35" w14:textId="77777777" w:rsidR="005924A0" w:rsidRPr="009711A7" w:rsidRDefault="005924A0">
      <w:pPr>
        <w:pStyle w:val="NoSpacing"/>
        <w:rPr>
          <w:sz w:val="22"/>
          <w:szCs w:val="22"/>
        </w:rPr>
      </w:pPr>
    </w:p>
    <w:p w14:paraId="479D08AB" w14:textId="77777777" w:rsidR="005924A0" w:rsidRDefault="00000000">
      <w:pPr>
        <w:pStyle w:val="NoSpacing"/>
      </w:pPr>
      <w:r>
        <w:rPr>
          <w:sz w:val="22"/>
          <w:szCs w:val="22"/>
          <w:lang w:val="en-GB"/>
        </w:rPr>
        <w:t>A.9.1 « Club 1 »</w:t>
      </w:r>
    </w:p>
    <w:p w14:paraId="6E626DB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11837BC" w14:textId="77777777" w:rsidR="005924A0" w:rsidRDefault="00000000">
      <w:pPr>
        <w:pStyle w:val="NoSpacing"/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37" behindDoc="0" locked="0" layoutInCell="1" allowOverlap="1" wp14:anchorId="7936CC45" wp14:editId="46475E24">
                <wp:simplePos x="0" y="0"/>
                <wp:positionH relativeFrom="margin">
                  <wp:align>center</wp:align>
                </wp:positionH>
                <wp:positionV relativeFrom="paragraph">
                  <wp:posOffset>-90717</wp:posOffset>
                </wp:positionV>
                <wp:extent cx="4102564" cy="2159995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1466" y="21340"/>
                    <wp:lineTo x="21466" y="0"/>
                    <wp:lineTo x="0" y="0"/>
                  </wp:wrapPolygon>
                </wp:wrapTight>
                <wp:docPr id="293488015" name="Group 6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564" cy="2159995"/>
                          <a:chOff x="0" y="0"/>
                          <a:chExt cx="4102564" cy="2159995"/>
                        </a:xfrm>
                      </wpg:grpSpPr>
                      <pic:pic xmlns:pic="http://schemas.openxmlformats.org/drawingml/2006/picture">
                        <pic:nvPicPr>
                          <pic:cNvPr id="643037326" name="Picture 91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14" cy="215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7675679" name="Picture 92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23923" y="0"/>
                            <a:ext cx="2078641" cy="215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F4B83" id="Group 6939" o:spid="_x0000_s1026" style="position:absolute;margin-left:0;margin-top:-7.15pt;width:323.05pt;height:170.1pt;z-index:37;mso-position-horizontal:center;mso-position-horizontal-relative:margin" coordsize="41025,21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g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">
                <v:shape id="Picture 918" o:spid="_x0000_s1027" type="#_x0000_t75" style="position:absolute;width:20239;height:2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">
                  <v:imagedata r:id="rId43" o:title=""/>
                </v:shape>
                <v:shape id="Picture 920" o:spid="_x0000_s1028" type="#_x0000_t75" style="position:absolute;left:20239;width:20786;height:2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">
                  <v:imagedata r:id="rId44" o:title=""/>
                </v:shape>
                <w10:wrap type="tight" anchorx="margin"/>
              </v:group>
            </w:pict>
          </mc:Fallback>
        </mc:AlternateContent>
      </w:r>
    </w:p>
    <w:p w14:paraId="291F05E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633651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CBAC15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398A64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22F28E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640706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1259E8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B404D6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CE7565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1E93315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A598BC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8549215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6F751754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7A0CDA56" w14:textId="77777777" w:rsidR="005924A0" w:rsidRDefault="00000000">
      <w:pPr>
        <w:pStyle w:val="NoSpacing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A.9.2 “Club 2”</w:t>
      </w:r>
    </w:p>
    <w:p w14:paraId="5A2119F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2ED006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9353EB2" w14:textId="77777777" w:rsidR="005924A0" w:rsidRDefault="00000000">
      <w:pPr>
        <w:pStyle w:val="NoSpacing"/>
        <w:jc w:val="center"/>
      </w:pPr>
      <w:r>
        <w:rPr>
          <w:noProof/>
          <w:sz w:val="22"/>
          <w:szCs w:val="22"/>
          <w:lang w:val="en-GB"/>
        </w:rPr>
        <w:drawing>
          <wp:inline distT="0" distB="0" distL="0" distR="0" wp14:anchorId="3AF35449" wp14:editId="23F539C1">
            <wp:extent cx="2091369" cy="4285692"/>
            <wp:effectExtent l="0" t="0" r="4131" b="558"/>
            <wp:docPr id="135116167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91369" cy="42856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B2ECE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D36791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DD10D4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7F80C8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206654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A68F9F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84B2F8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76B7655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30A7735F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A.10 </w:t>
      </w:r>
      <w:r>
        <w:rPr>
          <w:b/>
          <w:bCs/>
          <w:sz w:val="22"/>
          <w:szCs w:val="22"/>
          <w:lang w:val="en-GB"/>
        </w:rPr>
        <w:tab/>
      </w:r>
      <w:proofErr w:type="spellStart"/>
      <w:r>
        <w:rPr>
          <w:b/>
          <w:bCs/>
          <w:sz w:val="22"/>
          <w:szCs w:val="22"/>
          <w:lang w:val="en-GB"/>
        </w:rPr>
        <w:t>Trilux</w:t>
      </w:r>
      <w:proofErr w:type="spellEnd"/>
    </w:p>
    <w:p w14:paraId="2301CAD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6CF9750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A.10.1 « Club 1 »</w:t>
      </w:r>
    </w:p>
    <w:p w14:paraId="34EC9F8C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38" behindDoc="0" locked="0" layoutInCell="1" allowOverlap="1" wp14:anchorId="11B574A9" wp14:editId="79493F2C">
            <wp:simplePos x="0" y="0"/>
            <wp:positionH relativeFrom="column">
              <wp:posOffset>0</wp:posOffset>
            </wp:positionH>
            <wp:positionV relativeFrom="paragraph">
              <wp:posOffset>-722</wp:posOffset>
            </wp:positionV>
            <wp:extent cx="2091598" cy="2159639"/>
            <wp:effectExtent l="0" t="0" r="3902" b="0"/>
            <wp:wrapNone/>
            <wp:docPr id="87926885" name="Picture 993" descr="Une image contenant habits, personne, costume de plongé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598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39" behindDoc="0" locked="0" layoutInCell="1" allowOverlap="1" wp14:anchorId="0A097BA4" wp14:editId="28D8F169">
            <wp:simplePos x="0" y="0"/>
            <wp:positionH relativeFrom="column">
              <wp:posOffset>2126519</wp:posOffset>
            </wp:positionH>
            <wp:positionV relativeFrom="paragraph">
              <wp:posOffset>-722</wp:posOffset>
            </wp:positionV>
            <wp:extent cx="1841034" cy="2158916"/>
            <wp:effectExtent l="0" t="0" r="6816" b="0"/>
            <wp:wrapNone/>
            <wp:docPr id="536417689" name="Picture 995" descr="Une image contenant habits, person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034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40" behindDoc="0" locked="0" layoutInCell="1" allowOverlap="1" wp14:anchorId="25B210C7" wp14:editId="3B3A6EA5">
            <wp:simplePos x="0" y="0"/>
            <wp:positionH relativeFrom="column">
              <wp:posOffset>4006077</wp:posOffset>
            </wp:positionH>
            <wp:positionV relativeFrom="paragraph">
              <wp:posOffset>-722</wp:posOffset>
            </wp:positionV>
            <wp:extent cx="2084036" cy="2159639"/>
            <wp:effectExtent l="0" t="0" r="0" b="0"/>
            <wp:wrapNone/>
            <wp:docPr id="2061849694" name="Picture 997" descr="Une image contenant habits, texte, Uniforme sportif, person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036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4B17C4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7F96F0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7256B7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1975FE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74643C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DA331F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8C0903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E68A23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F24A9F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C9A592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85B0BE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7E380F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DD86A5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2744BD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28D8452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</w:rPr>
        <w:drawing>
          <wp:anchor distT="0" distB="0" distL="114300" distR="114300" simplePos="0" relativeHeight="43" behindDoc="0" locked="0" layoutInCell="1" allowOverlap="1" wp14:anchorId="4BB38D4D" wp14:editId="4240A940">
            <wp:simplePos x="0" y="0"/>
            <wp:positionH relativeFrom="column">
              <wp:posOffset>133200</wp:posOffset>
            </wp:positionH>
            <wp:positionV relativeFrom="paragraph">
              <wp:posOffset>2582640</wp:posOffset>
            </wp:positionV>
            <wp:extent cx="3467880" cy="2696044"/>
            <wp:effectExtent l="0" t="0" r="0" b="9056"/>
            <wp:wrapTight wrapText="bothSides">
              <wp:wrapPolygon edited="0">
                <wp:start x="0" y="0"/>
                <wp:lineTo x="0" y="21524"/>
                <wp:lineTo x="21477" y="21524"/>
                <wp:lineTo x="21477" y="0"/>
                <wp:lineTo x="0" y="0"/>
              </wp:wrapPolygon>
            </wp:wrapTight>
            <wp:docPr id="1022577986" name="Image11" descr="Une image contenant habits, costume de plongé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880" cy="26960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2" behindDoc="0" locked="0" layoutInCell="1" allowOverlap="1" wp14:anchorId="45A9D3C4" wp14:editId="1F2DE60A">
            <wp:simplePos x="0" y="0"/>
            <wp:positionH relativeFrom="margin">
              <wp:posOffset>3250079</wp:posOffset>
            </wp:positionH>
            <wp:positionV relativeFrom="paragraph">
              <wp:posOffset>165597</wp:posOffset>
            </wp:positionV>
            <wp:extent cx="3137041" cy="2421724"/>
            <wp:effectExtent l="0" t="0" r="6209" b="0"/>
            <wp:wrapTight wrapText="bothSides">
              <wp:wrapPolygon edited="0">
                <wp:start x="0" y="0"/>
                <wp:lineTo x="0" y="21413"/>
                <wp:lineTo x="21513" y="21413"/>
                <wp:lineTo x="21513" y="0"/>
                <wp:lineTo x="0" y="0"/>
              </wp:wrapPolygon>
            </wp:wrapTight>
            <wp:docPr id="1061923516" name="Image12" descr="Une image contenant habits, mode, vêtement de protec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7041" cy="24217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2"/>
          <w:lang w:val="en-GB"/>
        </w:rPr>
        <w:t>A.10.2 « Club 2 »</w:t>
      </w:r>
    </w:p>
    <w:p w14:paraId="5A19E6C6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41" behindDoc="0" locked="0" layoutInCell="1" allowOverlap="1" wp14:anchorId="3EDECD52" wp14:editId="0477ABC4">
            <wp:simplePos x="0" y="0"/>
            <wp:positionH relativeFrom="column">
              <wp:posOffset>133923</wp:posOffset>
            </wp:positionH>
            <wp:positionV relativeFrom="paragraph">
              <wp:posOffset>157322</wp:posOffset>
            </wp:positionV>
            <wp:extent cx="2995921" cy="2153155"/>
            <wp:effectExtent l="0" t="0" r="0" b="0"/>
            <wp:wrapTight wrapText="bothSides">
              <wp:wrapPolygon edited="0">
                <wp:start x="0" y="0"/>
                <wp:lineTo x="0" y="21409"/>
                <wp:lineTo x="21431" y="21409"/>
                <wp:lineTo x="21431" y="0"/>
                <wp:lineTo x="0" y="0"/>
              </wp:wrapPolygon>
            </wp:wrapTight>
            <wp:docPr id="346937215" name="Image13" descr="Une image contenant habits, texte, mode, Vêtements de travail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921" cy="21531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EB7217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28C469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A7C358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A1EDB8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CD9AA0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55DC24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8F262D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5C6145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B081A3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0E26F1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9CBDD2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CEF21C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CF0245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3ADFA6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46C76D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01726B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334040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D8B756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A24F23D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766E10C2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A.11 </w:t>
      </w:r>
      <w:r>
        <w:rPr>
          <w:b/>
          <w:bCs/>
          <w:sz w:val="22"/>
          <w:szCs w:val="22"/>
          <w:lang w:val="en-GB"/>
        </w:rPr>
        <w:tab/>
      </w:r>
      <w:proofErr w:type="spellStart"/>
      <w:r>
        <w:rPr>
          <w:b/>
          <w:bCs/>
          <w:sz w:val="22"/>
          <w:szCs w:val="22"/>
          <w:lang w:val="en-GB"/>
        </w:rPr>
        <w:t>Trispeed</w:t>
      </w:r>
      <w:proofErr w:type="spellEnd"/>
      <w:r>
        <w:rPr>
          <w:b/>
          <w:bCs/>
          <w:sz w:val="22"/>
          <w:szCs w:val="22"/>
          <w:lang w:val="en-GB"/>
        </w:rPr>
        <w:t xml:space="preserve"> Mamer</w:t>
      </w:r>
    </w:p>
    <w:p w14:paraId="7785D364" w14:textId="77777777" w:rsidR="005924A0" w:rsidRDefault="005924A0">
      <w:pPr>
        <w:pStyle w:val="NoSpacing"/>
        <w:rPr>
          <w:b/>
          <w:bCs/>
          <w:sz w:val="22"/>
          <w:szCs w:val="22"/>
          <w:lang w:val="en-GB"/>
        </w:rPr>
      </w:pPr>
    </w:p>
    <w:p w14:paraId="640B9957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A.11.1 « Club 1 »</w:t>
      </w:r>
    </w:p>
    <w:p w14:paraId="2C067BB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FC5F966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44" behindDoc="0" locked="0" layoutInCell="1" allowOverlap="1" wp14:anchorId="7E054408" wp14:editId="2B0FF233">
            <wp:simplePos x="0" y="0"/>
            <wp:positionH relativeFrom="column">
              <wp:posOffset>3368521</wp:posOffset>
            </wp:positionH>
            <wp:positionV relativeFrom="paragraph">
              <wp:posOffset>168843</wp:posOffset>
            </wp:positionV>
            <wp:extent cx="2351516" cy="2159639"/>
            <wp:effectExtent l="0" t="0" r="0" b="0"/>
            <wp:wrapNone/>
            <wp:docPr id="485862618" name="Picture 1062" descr="Une image contenant habits, texte, Uniforme sportif, person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516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FD7B92" w14:textId="77777777" w:rsidR="005924A0" w:rsidRDefault="00000000">
      <w:pPr>
        <w:pStyle w:val="NoSpacing"/>
      </w:pPr>
      <w:r>
        <w:rPr>
          <w:noProof/>
        </w:rPr>
        <w:drawing>
          <wp:inline distT="0" distB="0" distL="0" distR="0" wp14:anchorId="1DCB5BC8" wp14:editId="1D8CC58D">
            <wp:extent cx="2778120" cy="2159639"/>
            <wp:effectExtent l="0" t="0" r="3180" b="0"/>
            <wp:docPr id="1748921808" name="Picture 1064" descr="Une image contenant habits, personne, mod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120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F7A6EBF" w14:textId="77777777" w:rsidR="005924A0" w:rsidRDefault="005924A0">
      <w:pPr>
        <w:pStyle w:val="NoSpacing"/>
        <w:rPr>
          <w:b/>
          <w:bCs/>
          <w:sz w:val="22"/>
          <w:szCs w:val="22"/>
        </w:rPr>
      </w:pPr>
    </w:p>
    <w:p w14:paraId="46F78601" w14:textId="77777777" w:rsidR="005924A0" w:rsidRDefault="005924A0">
      <w:pPr>
        <w:pStyle w:val="NoSpacing"/>
        <w:rPr>
          <w:b/>
          <w:bCs/>
          <w:sz w:val="22"/>
          <w:szCs w:val="22"/>
        </w:rPr>
      </w:pPr>
    </w:p>
    <w:p w14:paraId="20DCAE81" w14:textId="77777777" w:rsidR="005924A0" w:rsidRDefault="00000000">
      <w:pPr>
        <w:pStyle w:val="NoSpacing"/>
      </w:pPr>
      <w:r>
        <w:rPr>
          <w:sz w:val="22"/>
          <w:szCs w:val="22"/>
        </w:rPr>
        <w:t>A.11.2 « Club 2</w:t>
      </w:r>
    </w:p>
    <w:p w14:paraId="4D1F520B" w14:textId="77777777" w:rsidR="005924A0" w:rsidRDefault="005924A0">
      <w:pPr>
        <w:pStyle w:val="NoSpacing"/>
        <w:rPr>
          <w:b/>
          <w:bCs/>
          <w:sz w:val="22"/>
          <w:szCs w:val="22"/>
        </w:rPr>
      </w:pPr>
    </w:p>
    <w:p w14:paraId="459B5F44" w14:textId="77777777" w:rsidR="005924A0" w:rsidRDefault="00000000">
      <w:pPr>
        <w:pStyle w:val="NoSpacing"/>
      </w:pPr>
      <w:r>
        <w:rPr>
          <w:noProof/>
        </w:rPr>
        <w:drawing>
          <wp:inline distT="0" distB="0" distL="0" distR="0" wp14:anchorId="3C83670C" wp14:editId="18151360">
            <wp:extent cx="2507760" cy="2159639"/>
            <wp:effectExtent l="0" t="0" r="6840" b="0"/>
            <wp:docPr id="1302880275" name="Picture 1066" descr="Une image contenant habits, Uniforme sportif, personne, costume de plongé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760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4A2836D" w14:textId="77777777" w:rsidR="005924A0" w:rsidRDefault="005924A0">
      <w:pPr>
        <w:pStyle w:val="NoSpacing"/>
        <w:rPr>
          <w:b/>
          <w:bCs/>
          <w:sz w:val="22"/>
          <w:szCs w:val="22"/>
        </w:rPr>
      </w:pPr>
    </w:p>
    <w:p w14:paraId="1998D0A1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A.12 </w:t>
      </w:r>
      <w:r>
        <w:rPr>
          <w:b/>
          <w:bCs/>
          <w:sz w:val="22"/>
          <w:szCs w:val="22"/>
          <w:lang w:val="en-GB"/>
        </w:rPr>
        <w:tab/>
        <w:t xml:space="preserve">Velo Club Hirondelle </w:t>
      </w:r>
      <w:proofErr w:type="spellStart"/>
      <w:r>
        <w:rPr>
          <w:b/>
          <w:bCs/>
          <w:sz w:val="22"/>
          <w:szCs w:val="22"/>
          <w:lang w:val="en-GB"/>
        </w:rPr>
        <w:t>Schuttrange</w:t>
      </w:r>
      <w:proofErr w:type="spellEnd"/>
    </w:p>
    <w:p w14:paraId="168876D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C442BD1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A.12.1 « Club 1 »</w:t>
      </w:r>
    </w:p>
    <w:p w14:paraId="2E51A142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46" behindDoc="0" locked="0" layoutInCell="1" allowOverlap="1" wp14:anchorId="7B94FF72" wp14:editId="1E18B3C0">
            <wp:simplePos x="0" y="0"/>
            <wp:positionH relativeFrom="column">
              <wp:posOffset>2494803</wp:posOffset>
            </wp:positionH>
            <wp:positionV relativeFrom="paragraph">
              <wp:posOffset>78839</wp:posOffset>
            </wp:positionV>
            <wp:extent cx="2877836" cy="2158916"/>
            <wp:effectExtent l="0" t="0" r="0" b="0"/>
            <wp:wrapNone/>
            <wp:docPr id="212083486" name="Picture 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836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45" behindDoc="0" locked="0" layoutInCell="1" allowOverlap="1" wp14:anchorId="34B47FA1" wp14:editId="0B9103C8">
            <wp:simplePos x="0" y="0"/>
            <wp:positionH relativeFrom="column">
              <wp:posOffset>379796</wp:posOffset>
            </wp:positionH>
            <wp:positionV relativeFrom="paragraph">
              <wp:posOffset>78839</wp:posOffset>
            </wp:positionV>
            <wp:extent cx="2083323" cy="2158916"/>
            <wp:effectExtent l="0" t="0" r="0" b="0"/>
            <wp:wrapNone/>
            <wp:docPr id="383662549" name="Picture 1117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323" cy="21589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CA41A8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E9A4D57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095C118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C1DA24B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7E7D24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37B3FD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A4C141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3AB5DB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0363701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AE8E3D4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4378F3EA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2321ED1" w14:textId="77777777" w:rsidR="005924A0" w:rsidRDefault="005924A0">
      <w:pPr>
        <w:pStyle w:val="Standard"/>
        <w:spacing w:after="64"/>
        <w:ind w:right="0" w:hanging="7"/>
        <w:rPr>
          <w:rFonts w:ascii="Aptos" w:hAnsi="Aptos"/>
          <w:shd w:val="clear" w:color="auto" w:fill="FFFF00"/>
          <w:lang w:val="en-GB"/>
        </w:rPr>
      </w:pPr>
    </w:p>
    <w:p w14:paraId="27D5045B" w14:textId="77777777" w:rsidR="005924A0" w:rsidRDefault="00000000">
      <w:pPr>
        <w:pStyle w:val="Standard"/>
        <w:spacing w:after="64"/>
        <w:ind w:right="0" w:hanging="7"/>
      </w:pPr>
      <w:r>
        <w:rPr>
          <w:rFonts w:ascii="Aptos" w:hAnsi="Aptos"/>
          <w:shd w:val="clear" w:color="auto" w:fill="FFFF00"/>
        </w:rPr>
        <w:t>Remarque : Logos Luxembourg Triathlon et club doivent être présents (cf. photo à droite)</w:t>
      </w:r>
    </w:p>
    <w:p w14:paraId="3214D507" w14:textId="77777777" w:rsidR="005924A0" w:rsidRDefault="005924A0">
      <w:pPr>
        <w:pStyle w:val="NoSpacing"/>
        <w:rPr>
          <w:b/>
          <w:bCs/>
          <w:sz w:val="22"/>
          <w:szCs w:val="22"/>
        </w:rPr>
      </w:pPr>
    </w:p>
    <w:p w14:paraId="643D2955" w14:textId="77777777" w:rsidR="005924A0" w:rsidRPr="009711A7" w:rsidRDefault="00000000">
      <w:pPr>
        <w:pStyle w:val="NoSpacing"/>
        <w:rPr>
          <w:lang w:val="en-GB"/>
        </w:rPr>
      </w:pPr>
      <w:r>
        <w:rPr>
          <w:b/>
          <w:bCs/>
          <w:sz w:val="22"/>
          <w:szCs w:val="22"/>
          <w:lang w:val="en-GB"/>
        </w:rPr>
        <w:t xml:space="preserve">A.13 </w:t>
      </w:r>
      <w:r>
        <w:rPr>
          <w:b/>
          <w:bCs/>
          <w:sz w:val="22"/>
          <w:szCs w:val="22"/>
          <w:lang w:val="en-GB"/>
        </w:rPr>
        <w:tab/>
        <w:t>Team X3M Snooze</w:t>
      </w:r>
    </w:p>
    <w:p w14:paraId="1967A023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77714AA" w14:textId="77777777" w:rsidR="005924A0" w:rsidRPr="009711A7" w:rsidRDefault="00000000">
      <w:pPr>
        <w:pStyle w:val="NoSpacing"/>
        <w:rPr>
          <w:lang w:val="en-GB"/>
        </w:rPr>
      </w:pPr>
      <w:r>
        <w:rPr>
          <w:sz w:val="22"/>
          <w:szCs w:val="22"/>
          <w:lang w:val="en-GB"/>
        </w:rPr>
        <w:t>A.13.1 « Club 1 »</w:t>
      </w:r>
    </w:p>
    <w:p w14:paraId="6E608F34" w14:textId="77777777" w:rsidR="005924A0" w:rsidRPr="009711A7" w:rsidRDefault="00000000">
      <w:pPr>
        <w:pStyle w:val="NoSpacing"/>
        <w:rPr>
          <w:lang w:val="en-GB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47" behindDoc="0" locked="0" layoutInCell="1" allowOverlap="1" wp14:anchorId="554ABD49" wp14:editId="2F4C8B1D">
            <wp:simplePos x="0" y="0"/>
            <wp:positionH relativeFrom="column">
              <wp:posOffset>767163</wp:posOffset>
            </wp:positionH>
            <wp:positionV relativeFrom="paragraph">
              <wp:posOffset>119521</wp:posOffset>
            </wp:positionV>
            <wp:extent cx="1789919" cy="2159639"/>
            <wp:effectExtent l="0" t="0" r="781" b="0"/>
            <wp:wrapTight wrapText="bothSides">
              <wp:wrapPolygon edited="0">
                <wp:start x="0" y="0"/>
                <wp:lineTo x="0" y="21340"/>
                <wp:lineTo x="21385" y="21340"/>
                <wp:lineTo x="21385" y="0"/>
                <wp:lineTo x="0" y="0"/>
              </wp:wrapPolygon>
            </wp:wrapTight>
            <wp:docPr id="793994510" name="Picture 1169" descr="Une image contenant habits, personne, vêtement de protec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919" cy="2159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962A8B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8F03566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23D629F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7FD3C1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8F6048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5118C3A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E15B26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61692A9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A9416FC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E428E80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A618CE2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2B667F6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1632B9A9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33094C0E" w14:textId="77777777" w:rsidR="005924A0" w:rsidRDefault="005924A0">
      <w:pPr>
        <w:pStyle w:val="NoSpacing"/>
        <w:rPr>
          <w:sz w:val="22"/>
          <w:szCs w:val="22"/>
          <w:lang w:val="en-GB"/>
        </w:rPr>
      </w:pPr>
    </w:p>
    <w:p w14:paraId="06B78FC1" w14:textId="77777777" w:rsidR="005924A0" w:rsidRDefault="00000000">
      <w:pPr>
        <w:pStyle w:val="NoSpacing"/>
      </w:pPr>
      <w:r>
        <w:rPr>
          <w:sz w:val="22"/>
          <w:szCs w:val="22"/>
        </w:rPr>
        <w:t>A.13.2 « Club 2 »</w:t>
      </w:r>
    </w:p>
    <w:p w14:paraId="4B128A59" w14:textId="77777777" w:rsidR="005924A0" w:rsidRDefault="005924A0">
      <w:pPr>
        <w:pStyle w:val="NoSpacing"/>
        <w:rPr>
          <w:sz w:val="22"/>
          <w:szCs w:val="22"/>
        </w:rPr>
      </w:pPr>
    </w:p>
    <w:p w14:paraId="21524AC1" w14:textId="77777777" w:rsidR="005924A0" w:rsidRDefault="00000000">
      <w:pPr>
        <w:pStyle w:val="NoSpacing"/>
      </w:pPr>
      <w:r>
        <w:rPr>
          <w:noProof/>
        </w:rPr>
        <w:drawing>
          <wp:inline distT="0" distB="0" distL="0" distR="0" wp14:anchorId="26819919" wp14:editId="54DB2B73">
            <wp:extent cx="6119996" cy="4818961"/>
            <wp:effectExtent l="0" t="0" r="0" b="689"/>
            <wp:docPr id="1823271242" name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8189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D0AA075" w14:textId="77777777" w:rsidR="005924A0" w:rsidRDefault="005924A0">
      <w:pPr>
        <w:pStyle w:val="NoSpacing"/>
        <w:rPr>
          <w:sz w:val="22"/>
          <w:szCs w:val="22"/>
        </w:rPr>
      </w:pPr>
    </w:p>
    <w:p w14:paraId="4BBA9A3F" w14:textId="77777777" w:rsidR="005924A0" w:rsidRDefault="005924A0">
      <w:pPr>
        <w:pStyle w:val="NoSpacing"/>
        <w:rPr>
          <w:sz w:val="22"/>
          <w:szCs w:val="22"/>
        </w:rPr>
      </w:pPr>
    </w:p>
    <w:p w14:paraId="50BC3289" w14:textId="77777777" w:rsidR="005924A0" w:rsidRDefault="005924A0">
      <w:pPr>
        <w:pStyle w:val="NoSpacing"/>
        <w:rPr>
          <w:sz w:val="22"/>
          <w:szCs w:val="22"/>
        </w:rPr>
      </w:pPr>
    </w:p>
    <w:p w14:paraId="5EEB8ED4" w14:textId="77777777" w:rsidR="005924A0" w:rsidRDefault="005924A0">
      <w:pPr>
        <w:pStyle w:val="NoSpacing"/>
        <w:rPr>
          <w:sz w:val="22"/>
          <w:szCs w:val="22"/>
        </w:rPr>
      </w:pPr>
    </w:p>
    <w:p w14:paraId="0DD34BC9" w14:textId="77777777" w:rsidR="005924A0" w:rsidRDefault="005924A0">
      <w:pPr>
        <w:pStyle w:val="NoSpacing"/>
        <w:rPr>
          <w:sz w:val="22"/>
          <w:szCs w:val="22"/>
        </w:rPr>
      </w:pPr>
    </w:p>
    <w:p w14:paraId="7E0F1FA7" w14:textId="77777777" w:rsidR="005924A0" w:rsidRDefault="00000000">
      <w:pPr>
        <w:pStyle w:val="NoSpacing"/>
        <w:numPr>
          <w:ilvl w:val="0"/>
          <w:numId w:val="4"/>
        </w:numPr>
      </w:pPr>
      <w:r>
        <w:rPr>
          <w:b/>
          <w:bCs/>
          <w:sz w:val="22"/>
          <w:szCs w:val="22"/>
          <w:u w:val="single"/>
        </w:rPr>
        <w:t>Athlètes avec licence « INDIVIDUEL »</w:t>
      </w:r>
    </w:p>
    <w:p w14:paraId="253E4E5E" w14:textId="77777777" w:rsidR="005924A0" w:rsidRDefault="005924A0">
      <w:pPr>
        <w:pStyle w:val="NoSpacing"/>
        <w:rPr>
          <w:sz w:val="22"/>
          <w:szCs w:val="22"/>
        </w:rPr>
      </w:pPr>
    </w:p>
    <w:p w14:paraId="625139FF" w14:textId="77777777" w:rsidR="005924A0" w:rsidRDefault="00000000">
      <w:pPr>
        <w:pStyle w:val="NoSpacing"/>
      </w:pPr>
      <w:r>
        <w:rPr>
          <w:noProof/>
          <w:sz w:val="22"/>
          <w:szCs w:val="22"/>
        </w:rPr>
        <w:drawing>
          <wp:anchor distT="0" distB="0" distL="114300" distR="114300" simplePos="0" relativeHeight="48" behindDoc="0" locked="0" layoutInCell="1" allowOverlap="1" wp14:anchorId="771EACAC" wp14:editId="6ED330C7">
            <wp:simplePos x="0" y="0"/>
            <wp:positionH relativeFrom="margin">
              <wp:posOffset>379796</wp:posOffset>
            </wp:positionH>
            <wp:positionV relativeFrom="paragraph">
              <wp:posOffset>126360</wp:posOffset>
            </wp:positionV>
            <wp:extent cx="2156402" cy="1523884"/>
            <wp:effectExtent l="0" t="0" r="0" b="116"/>
            <wp:wrapTight wrapText="bothSides">
              <wp:wrapPolygon edited="0">
                <wp:start x="0" y="0"/>
                <wp:lineTo x="0" y="21339"/>
                <wp:lineTo x="21377" y="21339"/>
                <wp:lineTo x="21377" y="0"/>
                <wp:lineTo x="0" y="0"/>
              </wp:wrapPolygon>
            </wp:wrapTight>
            <wp:docPr id="1422135672" name="Image 2" descr="Une image contenant habits, texte, pantalon, mod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402" cy="15238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49" behindDoc="0" locked="0" layoutInCell="1" allowOverlap="1" wp14:anchorId="37032A85" wp14:editId="0F82FD45">
            <wp:simplePos x="0" y="0"/>
            <wp:positionH relativeFrom="column">
              <wp:posOffset>3033357</wp:posOffset>
            </wp:positionH>
            <wp:positionV relativeFrom="paragraph">
              <wp:posOffset>138961</wp:posOffset>
            </wp:positionV>
            <wp:extent cx="2054163" cy="1492200"/>
            <wp:effectExtent l="0" t="0" r="3237" b="0"/>
            <wp:wrapTight wrapText="bothSides">
              <wp:wrapPolygon edited="0">
                <wp:start x="0" y="0"/>
                <wp:lineTo x="0" y="21241"/>
                <wp:lineTo x="21440" y="21241"/>
                <wp:lineTo x="21440" y="0"/>
                <wp:lineTo x="0" y="0"/>
              </wp:wrapPolygon>
            </wp:wrapTight>
            <wp:docPr id="1628300236" name="Image 3" descr="Une image contenant habits, texte, personne, pantal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163" cy="1492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2AE146" w14:textId="77777777" w:rsidR="005924A0" w:rsidRDefault="005924A0">
      <w:pPr>
        <w:pStyle w:val="NoSpacing"/>
      </w:pPr>
    </w:p>
    <w:sectPr w:rsidR="005924A0">
      <w:pgSz w:w="11906" w:h="16838"/>
      <w:pgMar w:top="851" w:right="1417" w:bottom="141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3ED52" w14:textId="77777777" w:rsidR="004F7EC2" w:rsidRDefault="004F7EC2">
      <w:r>
        <w:separator/>
      </w:r>
    </w:p>
  </w:endnote>
  <w:endnote w:type="continuationSeparator" w:id="0">
    <w:p w14:paraId="258F8508" w14:textId="77777777" w:rsidR="004F7EC2" w:rsidRDefault="004F7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"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2D15F" w14:textId="77777777" w:rsidR="004F7EC2" w:rsidRDefault="004F7EC2">
      <w:r>
        <w:rPr>
          <w:color w:val="000000"/>
        </w:rPr>
        <w:separator/>
      </w:r>
    </w:p>
  </w:footnote>
  <w:footnote w:type="continuationSeparator" w:id="0">
    <w:p w14:paraId="403D835F" w14:textId="77777777" w:rsidR="004F7EC2" w:rsidRDefault="004F7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5111B0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pt;height:15pt" o:bullet="t">
        <v:imagedata r:id="rId1" o:title=""/>
      </v:shape>
    </w:pict>
  </w:numPicBullet>
  <w:abstractNum w:abstractNumId="0" w15:restartNumberingAfterBreak="0">
    <w:nsid w:val="047B08FC"/>
    <w:multiLevelType w:val="multilevel"/>
    <w:tmpl w:val="C4CE9EE2"/>
    <w:styleLink w:val="WWNum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" w15:restartNumberingAfterBreak="0">
    <w:nsid w:val="302839D9"/>
    <w:multiLevelType w:val="multilevel"/>
    <w:tmpl w:val="E5A476C8"/>
    <w:styleLink w:val="WWNum1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16"/>
      </w:rPr>
    </w:lvl>
    <w:lvl w:ilvl="1">
      <w:numFmt w:val="bullet"/>
      <w:lvlText w:val=""/>
      <w:lvlJc w:val="left"/>
      <w:pPr>
        <w:ind w:left="1440" w:hanging="360"/>
      </w:pPr>
      <w:rPr>
        <w:rFonts w:ascii="Aptos" w:hAnsi="Aptos"/>
      </w:rPr>
    </w:lvl>
    <w:lvl w:ilvl="2">
      <w:numFmt w:val="bullet"/>
      <w:lvlText w:val=""/>
      <w:lvlJc w:val="left"/>
      <w:pPr>
        <w:ind w:left="2160" w:hanging="360"/>
      </w:pPr>
      <w:rPr>
        <w:rFonts w:ascii="Aptos" w:hAnsi="Aptos"/>
      </w:rPr>
    </w:lvl>
    <w:lvl w:ilvl="3">
      <w:numFmt w:val="bullet"/>
      <w:lvlText w:val=""/>
      <w:lvlJc w:val="left"/>
      <w:pPr>
        <w:ind w:left="2880" w:hanging="360"/>
      </w:pPr>
      <w:rPr>
        <w:rFonts w:ascii="Aptos" w:hAnsi="Aptos"/>
      </w:rPr>
    </w:lvl>
    <w:lvl w:ilvl="4">
      <w:numFmt w:val="bullet"/>
      <w:lvlText w:val=""/>
      <w:lvlJc w:val="left"/>
      <w:pPr>
        <w:ind w:left="3600" w:hanging="360"/>
      </w:pPr>
      <w:rPr>
        <w:rFonts w:ascii="Aptos" w:hAnsi="Aptos"/>
      </w:rPr>
    </w:lvl>
    <w:lvl w:ilvl="5">
      <w:numFmt w:val="bullet"/>
      <w:lvlText w:val=""/>
      <w:lvlJc w:val="left"/>
      <w:pPr>
        <w:ind w:left="4320" w:hanging="360"/>
      </w:pPr>
      <w:rPr>
        <w:rFonts w:ascii="Aptos" w:hAnsi="Aptos"/>
      </w:rPr>
    </w:lvl>
    <w:lvl w:ilvl="6">
      <w:numFmt w:val="bullet"/>
      <w:lvlText w:val=""/>
      <w:lvlJc w:val="left"/>
      <w:pPr>
        <w:ind w:left="5040" w:hanging="360"/>
      </w:pPr>
      <w:rPr>
        <w:rFonts w:ascii="Aptos" w:hAnsi="Aptos"/>
      </w:rPr>
    </w:lvl>
    <w:lvl w:ilvl="7">
      <w:numFmt w:val="bullet"/>
      <w:lvlText w:val=""/>
      <w:lvlJc w:val="left"/>
      <w:pPr>
        <w:ind w:left="5760" w:hanging="360"/>
      </w:pPr>
      <w:rPr>
        <w:rFonts w:ascii="Aptos" w:hAnsi="Aptos"/>
      </w:rPr>
    </w:lvl>
    <w:lvl w:ilvl="8">
      <w:numFmt w:val="bullet"/>
      <w:lvlText w:val=""/>
      <w:lvlJc w:val="left"/>
      <w:pPr>
        <w:ind w:left="6480" w:hanging="360"/>
      </w:pPr>
      <w:rPr>
        <w:rFonts w:ascii="Aptos" w:hAnsi="Aptos"/>
      </w:rPr>
    </w:lvl>
  </w:abstractNum>
  <w:abstractNum w:abstractNumId="2" w15:restartNumberingAfterBreak="0">
    <w:nsid w:val="5C9D36FD"/>
    <w:multiLevelType w:val="multilevel"/>
    <w:tmpl w:val="67AEE0EA"/>
    <w:styleLink w:val="No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080" w:hanging="360"/>
      </w:pPr>
    </w:lvl>
    <w:lvl w:ilvl="2">
      <w:start w:val="1"/>
      <w:numFmt w:val="decimal"/>
      <w:lvlText w:val="."/>
      <w:lvlJc w:val="left"/>
      <w:pPr>
        <w:ind w:left="1440" w:hanging="360"/>
      </w:pPr>
    </w:lvl>
    <w:lvl w:ilvl="3">
      <w:start w:val="1"/>
      <w:numFmt w:val="decimal"/>
      <w:lvlText w:val="."/>
      <w:lvlJc w:val="left"/>
      <w:pPr>
        <w:ind w:left="1800" w:hanging="360"/>
      </w:pPr>
    </w:lvl>
    <w:lvl w:ilvl="4">
      <w:start w:val="1"/>
      <w:numFmt w:val="decimal"/>
      <w:lvlText w:val="."/>
      <w:lvlJc w:val="left"/>
      <w:pPr>
        <w:ind w:left="2160" w:hanging="360"/>
      </w:pPr>
    </w:lvl>
    <w:lvl w:ilvl="5">
      <w:start w:val="1"/>
      <w:numFmt w:val="decimal"/>
      <w:lvlText w:val=".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decimal"/>
      <w:lvlText w:val="."/>
      <w:lvlJc w:val="left"/>
      <w:pPr>
        <w:ind w:left="3240" w:hanging="360"/>
      </w:pPr>
    </w:lvl>
    <w:lvl w:ilvl="8">
      <w:start w:val="1"/>
      <w:numFmt w:val="decimal"/>
      <w:lvlText w:val="."/>
      <w:lvlJc w:val="left"/>
      <w:pPr>
        <w:ind w:left="3600" w:hanging="360"/>
      </w:pPr>
    </w:lvl>
  </w:abstractNum>
  <w:num w:numId="1" w16cid:durableId="112604344">
    <w:abstractNumId w:val="2"/>
  </w:num>
  <w:num w:numId="2" w16cid:durableId="1888683771">
    <w:abstractNumId w:val="1"/>
  </w:num>
  <w:num w:numId="3" w16cid:durableId="1536575659">
    <w:abstractNumId w:val="0"/>
  </w:num>
  <w:num w:numId="4" w16cid:durableId="1157652403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924A0"/>
    <w:rsid w:val="004F7EC2"/>
    <w:rsid w:val="005924A0"/>
    <w:rsid w:val="009711A7"/>
    <w:rsid w:val="00D0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6143C"/>
  <w15:docId w15:val="{E44F3676-EDB8-46D5-9AB7-F4576542E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F"/>
        <w:kern w:val="3"/>
        <w:sz w:val="24"/>
        <w:szCs w:val="24"/>
        <w:lang w:val="fr-F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Aptos Display" w:eastAsia="F" w:hAnsi="Aptos Display" w:cs="F"/>
      <w:color w:val="0F4761"/>
      <w:sz w:val="40"/>
      <w:szCs w:val="40"/>
    </w:rPr>
  </w:style>
  <w:style w:type="paragraph" w:styleId="Heading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F" w:hAnsi="Aptos Display" w:cs="F"/>
      <w:color w:val="0F4761"/>
      <w:sz w:val="32"/>
      <w:szCs w:val="32"/>
    </w:rPr>
  </w:style>
  <w:style w:type="paragraph" w:styleId="Heading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F" w:cs="F"/>
      <w:color w:val="0F4761"/>
      <w:sz w:val="28"/>
      <w:szCs w:val="28"/>
    </w:rPr>
  </w:style>
  <w:style w:type="paragraph" w:styleId="Heading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rFonts w:eastAsia="F" w:cs="F"/>
      <w:i/>
      <w:iCs/>
      <w:color w:val="0F4761"/>
    </w:rPr>
  </w:style>
  <w:style w:type="paragraph" w:styleId="Heading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rFonts w:eastAsia="F" w:cs="F"/>
      <w:color w:val="0F4761"/>
    </w:rPr>
  </w:style>
  <w:style w:type="paragraph" w:styleId="Heading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rFonts w:eastAsia="F" w:cs="F"/>
      <w:i/>
      <w:iCs/>
      <w:color w:val="595959"/>
    </w:rPr>
  </w:style>
  <w:style w:type="paragraph" w:styleId="Heading7">
    <w:name w:val="heading 7"/>
    <w:basedOn w:val="Standard"/>
    <w:next w:val="Standard"/>
    <w:pPr>
      <w:keepNext/>
      <w:keepLines/>
      <w:spacing w:before="40" w:after="0"/>
      <w:outlineLvl w:val="6"/>
    </w:pPr>
    <w:rPr>
      <w:rFonts w:eastAsia="F" w:cs="F"/>
      <w:color w:val="595959"/>
    </w:rPr>
  </w:style>
  <w:style w:type="paragraph" w:styleId="Heading8">
    <w:name w:val="heading 8"/>
    <w:basedOn w:val="Standard"/>
    <w:next w:val="Standard"/>
    <w:pPr>
      <w:keepNext/>
      <w:keepLines/>
      <w:spacing w:after="0"/>
      <w:outlineLvl w:val="7"/>
    </w:pPr>
    <w:rPr>
      <w:rFonts w:eastAsia="F" w:cs="F"/>
      <w:i/>
      <w:iCs/>
      <w:color w:val="272727"/>
    </w:rPr>
  </w:style>
  <w:style w:type="paragraph" w:styleId="Heading9">
    <w:name w:val="heading 9"/>
    <w:basedOn w:val="Standard"/>
    <w:next w:val="Standard"/>
    <w:pPr>
      <w:keepNext/>
      <w:keepLines/>
      <w:spacing w:after="0"/>
      <w:outlineLvl w:val="8"/>
    </w:pPr>
    <w:rPr>
      <w:rFonts w:eastAsia="F" w:cs="F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92" w:line="254" w:lineRule="auto"/>
      <w:ind w:left="7" w:right="58" w:hanging="10"/>
    </w:pPr>
    <w:rPr>
      <w:rFonts w:ascii="Calibri" w:eastAsia="Calibri" w:hAnsi="Calibri" w:cs="Calibri"/>
      <w:color w:val="000000"/>
      <w:sz w:val="22"/>
      <w:lang w:eastAsia="fr-F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  <w:rPr>
      <w:rFonts w:cs="Arial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Title">
    <w:name w:val="Title"/>
    <w:basedOn w:val="Standard"/>
    <w:next w:val="Standard"/>
    <w:uiPriority w:val="10"/>
    <w:qFormat/>
    <w:pPr>
      <w:spacing w:after="80" w:line="240" w:lineRule="auto"/>
      <w:contextualSpacing/>
    </w:pPr>
    <w:rPr>
      <w:rFonts w:ascii="Aptos Display" w:eastAsia="F" w:hAnsi="Aptos Display" w:cs="F"/>
      <w:spacing w:val="-10"/>
      <w:sz w:val="56"/>
      <w:szCs w:val="56"/>
    </w:rPr>
  </w:style>
  <w:style w:type="paragraph" w:styleId="Subtitle">
    <w:name w:val="Subtitle"/>
    <w:basedOn w:val="Standard"/>
    <w:next w:val="Standard"/>
    <w:uiPriority w:val="11"/>
    <w:qFormat/>
    <w:rPr>
      <w:rFonts w:eastAsia="F" w:cs="F"/>
      <w:color w:val="595959"/>
      <w:spacing w:val="15"/>
      <w:sz w:val="28"/>
      <w:szCs w:val="28"/>
    </w:rPr>
  </w:style>
  <w:style w:type="paragraph" w:styleId="Quote">
    <w:name w:val="Quote"/>
    <w:basedOn w:val="Standard"/>
    <w:next w:val="Standard"/>
    <w:pPr>
      <w:spacing w:before="160"/>
      <w:jc w:val="center"/>
    </w:pPr>
    <w:rPr>
      <w:i/>
      <w:iCs/>
      <w:color w:val="404040"/>
    </w:rPr>
  </w:style>
  <w:style w:type="paragraph" w:styleId="ListParagraph">
    <w:name w:val="List Paragraph"/>
    <w:basedOn w:val="Standard"/>
    <w:pPr>
      <w:ind w:left="720"/>
      <w:contextualSpacing/>
    </w:pPr>
  </w:style>
  <w:style w:type="paragraph" w:styleId="IntenseQuote">
    <w:name w:val="Intense Quote"/>
    <w:basedOn w:val="Standard"/>
    <w:next w:val="Standar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paragraph" w:styleId="NoSpacing">
    <w:name w:val="No Spacing"/>
    <w:pPr>
      <w:widowControl/>
      <w:suppressAutoHyphens/>
    </w:pPr>
  </w:style>
  <w:style w:type="paragraph" w:customStyle="1" w:styleId="Framecontents">
    <w:name w:val="Frame contents"/>
    <w:basedOn w:val="Standard"/>
  </w:style>
  <w:style w:type="character" w:customStyle="1" w:styleId="Titre1Car">
    <w:name w:val="Titre 1 Car"/>
    <w:basedOn w:val="DefaultParagraphFont"/>
    <w:rPr>
      <w:rFonts w:ascii="Aptos Display" w:eastAsia="F" w:hAnsi="Aptos Display" w:cs="F"/>
      <w:color w:val="0F4761"/>
      <w:sz w:val="40"/>
      <w:szCs w:val="40"/>
    </w:rPr>
  </w:style>
  <w:style w:type="character" w:customStyle="1" w:styleId="Titre2Car">
    <w:name w:val="Titre 2 Car"/>
    <w:basedOn w:val="DefaultParagraphFont"/>
    <w:rPr>
      <w:rFonts w:ascii="Aptos Display" w:eastAsia="F" w:hAnsi="Aptos Display" w:cs="F"/>
      <w:color w:val="0F4761"/>
      <w:sz w:val="32"/>
      <w:szCs w:val="32"/>
    </w:rPr>
  </w:style>
  <w:style w:type="character" w:customStyle="1" w:styleId="Titre3Car">
    <w:name w:val="Titre 3 Car"/>
    <w:basedOn w:val="DefaultParagraphFont"/>
    <w:rPr>
      <w:rFonts w:eastAsia="F" w:cs="F"/>
      <w:color w:val="0F4761"/>
      <w:sz w:val="28"/>
      <w:szCs w:val="28"/>
    </w:rPr>
  </w:style>
  <w:style w:type="character" w:customStyle="1" w:styleId="Titre4Car">
    <w:name w:val="Titre 4 Car"/>
    <w:basedOn w:val="DefaultParagraphFont"/>
    <w:rPr>
      <w:rFonts w:eastAsia="F" w:cs="F"/>
      <w:i/>
      <w:iCs/>
      <w:color w:val="0F4761"/>
    </w:rPr>
  </w:style>
  <w:style w:type="character" w:customStyle="1" w:styleId="Titre5Car">
    <w:name w:val="Titre 5 Car"/>
    <w:basedOn w:val="DefaultParagraphFont"/>
    <w:rPr>
      <w:rFonts w:eastAsia="F" w:cs="F"/>
      <w:color w:val="0F4761"/>
    </w:rPr>
  </w:style>
  <w:style w:type="character" w:customStyle="1" w:styleId="Titre6Car">
    <w:name w:val="Titre 6 Car"/>
    <w:basedOn w:val="DefaultParagraphFont"/>
    <w:rPr>
      <w:rFonts w:eastAsia="F" w:cs="F"/>
      <w:i/>
      <w:iCs/>
      <w:color w:val="595959"/>
    </w:rPr>
  </w:style>
  <w:style w:type="character" w:customStyle="1" w:styleId="Titre7Car">
    <w:name w:val="Titre 7 Car"/>
    <w:basedOn w:val="DefaultParagraphFont"/>
    <w:rPr>
      <w:rFonts w:eastAsia="F" w:cs="F"/>
      <w:color w:val="595959"/>
    </w:rPr>
  </w:style>
  <w:style w:type="character" w:customStyle="1" w:styleId="Titre8Car">
    <w:name w:val="Titre 8 Car"/>
    <w:basedOn w:val="DefaultParagraphFont"/>
    <w:rPr>
      <w:rFonts w:eastAsia="F" w:cs="F"/>
      <w:i/>
      <w:iCs/>
      <w:color w:val="272727"/>
    </w:rPr>
  </w:style>
  <w:style w:type="character" w:customStyle="1" w:styleId="Titre9Car">
    <w:name w:val="Titre 9 Car"/>
    <w:basedOn w:val="DefaultParagraphFont"/>
    <w:rPr>
      <w:rFonts w:eastAsia="F" w:cs="F"/>
      <w:color w:val="272727"/>
    </w:rPr>
  </w:style>
  <w:style w:type="character" w:customStyle="1" w:styleId="TitreCar">
    <w:name w:val="Titre Car"/>
    <w:basedOn w:val="DefaultParagraphFont"/>
    <w:rPr>
      <w:rFonts w:ascii="Aptos Display" w:eastAsia="F" w:hAnsi="Aptos Display" w:cs="F"/>
      <w:spacing w:val="-10"/>
      <w:kern w:val="3"/>
      <w:sz w:val="56"/>
      <w:szCs w:val="56"/>
    </w:rPr>
  </w:style>
  <w:style w:type="character" w:customStyle="1" w:styleId="Sous-titreCar">
    <w:name w:val="Sous-titre Car"/>
    <w:basedOn w:val="DefaultParagraphFont"/>
    <w:rPr>
      <w:rFonts w:eastAsia="F" w:cs="F"/>
      <w:color w:val="595959"/>
      <w:spacing w:val="15"/>
      <w:sz w:val="28"/>
      <w:szCs w:val="28"/>
    </w:rPr>
  </w:style>
  <w:style w:type="character" w:customStyle="1" w:styleId="CitationCar">
    <w:name w:val="Citation Car"/>
    <w:basedOn w:val="DefaultParagraphFont"/>
    <w:rPr>
      <w:i/>
      <w:iCs/>
      <w:color w:val="404040"/>
    </w:rPr>
  </w:style>
  <w:style w:type="character" w:styleId="IntenseEmphasis">
    <w:name w:val="Intense Emphasis"/>
    <w:basedOn w:val="DefaultParagraphFont"/>
    <w:rPr>
      <w:i/>
      <w:iCs/>
      <w:color w:val="0F4761"/>
    </w:rPr>
  </w:style>
  <w:style w:type="character" w:customStyle="1" w:styleId="CitationintenseCar">
    <w:name w:val="Citation intense C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character" w:customStyle="1" w:styleId="ListLabel1">
    <w:name w:val="ListLabel 1"/>
    <w:rPr>
      <w:rFonts w:ascii="Aptos" w:eastAsia="Aptos" w:hAnsi="Aptos" w:cs="Aptos"/>
    </w:rPr>
  </w:style>
  <w:style w:type="character" w:customStyle="1" w:styleId="ListLabel2">
    <w:name w:val="ListLabel 2"/>
    <w:rPr>
      <w:rFonts w:ascii="Aptos" w:eastAsia="Aptos" w:hAnsi="Aptos" w:cs="Aptos"/>
    </w:rPr>
  </w:style>
  <w:style w:type="character" w:customStyle="1" w:styleId="ListLabel3">
    <w:name w:val="ListLabel 3"/>
    <w:rPr>
      <w:rFonts w:ascii="Aptos" w:eastAsia="Aptos" w:hAnsi="Aptos" w:cs="Aptos"/>
    </w:rPr>
  </w:style>
  <w:style w:type="character" w:customStyle="1" w:styleId="ListLabel4">
    <w:name w:val="ListLabel 4"/>
    <w:rPr>
      <w:rFonts w:ascii="Aptos" w:eastAsia="Aptos" w:hAnsi="Aptos" w:cs="Aptos"/>
    </w:rPr>
  </w:style>
  <w:style w:type="character" w:customStyle="1" w:styleId="ListLabel5">
    <w:name w:val="ListLabel 5"/>
    <w:rPr>
      <w:rFonts w:ascii="Aptos" w:eastAsia="Aptos" w:hAnsi="Aptos" w:cs="Aptos"/>
    </w:rPr>
  </w:style>
  <w:style w:type="character" w:customStyle="1" w:styleId="ListLabel6">
    <w:name w:val="ListLabel 6"/>
    <w:rPr>
      <w:rFonts w:ascii="Aptos" w:eastAsia="Aptos" w:hAnsi="Aptos" w:cs="Aptos"/>
    </w:rPr>
  </w:style>
  <w:style w:type="character" w:customStyle="1" w:styleId="ListLabel7">
    <w:name w:val="ListLabel 7"/>
    <w:rPr>
      <w:rFonts w:ascii="Aptos" w:eastAsia="Aptos" w:hAnsi="Aptos" w:cs="Aptos"/>
    </w:rPr>
  </w:style>
  <w:style w:type="character" w:customStyle="1" w:styleId="ListLabel8">
    <w:name w:val="ListLabel 8"/>
    <w:rPr>
      <w:rFonts w:ascii="Aptos" w:eastAsia="Aptos" w:hAnsi="Aptos" w:cs="Aptos"/>
    </w:rPr>
  </w:style>
  <w:style w:type="character" w:customStyle="1" w:styleId="ListLabel9">
    <w:name w:val="ListLabel 9"/>
    <w:rPr>
      <w:rFonts w:ascii="Aptos" w:eastAsia="Aptos" w:hAnsi="Aptos" w:cs="Aptos"/>
    </w:rPr>
  </w:style>
  <w:style w:type="character" w:customStyle="1" w:styleId="ListLabel10">
    <w:name w:val="ListLabel 10"/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numbering" w:customStyle="1" w:styleId="NoList1">
    <w:name w:val="No List_1"/>
    <w:basedOn w:val="NoList"/>
    <w:pPr>
      <w:numPr>
        <w:numId w:val="1"/>
      </w:numPr>
    </w:pPr>
  </w:style>
  <w:style w:type="numbering" w:customStyle="1" w:styleId="WWNum1">
    <w:name w:val="WWNum1"/>
    <w:basedOn w:val="NoList"/>
    <w:pPr>
      <w:numPr>
        <w:numId w:val="2"/>
      </w:numPr>
    </w:pPr>
  </w:style>
  <w:style w:type="numbering" w:customStyle="1" w:styleId="WWNum2">
    <w:name w:val="WWNum2"/>
    <w:basedOn w:val="NoList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335</Words>
  <Characters>3256</Characters>
  <Application>Microsoft Office Word</Application>
  <DocSecurity>0</DocSecurity>
  <Lines>651</Lines>
  <Paragraphs>74</Paragraphs>
  <ScaleCrop>false</ScaleCrop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ANDREOS</dc:creator>
  <cp:lastModifiedBy>Michael Kunde</cp:lastModifiedBy>
  <cp:revision>2</cp:revision>
  <dcterms:created xsi:type="dcterms:W3CDTF">2026-07-01T15:23:00Z</dcterms:created>
  <dcterms:modified xsi:type="dcterms:W3CDTF">2026-07-01T15:23:00Z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